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251D7" w14:textId="77777777" w:rsidR="00780664" w:rsidRDefault="00780664" w:rsidP="004F6F21">
      <w:pPr>
        <w:rPr>
          <w:rFonts w:asciiTheme="majorHAnsi" w:eastAsiaTheme="majorEastAsia" w:hAnsiTheme="majorHAnsi" w:cstheme="majorBidi"/>
        </w:rPr>
      </w:pPr>
    </w:p>
    <w:p w14:paraId="1A8A83F8" w14:textId="77777777" w:rsidR="00C84E6B" w:rsidRDefault="00560066" w:rsidP="00172A59">
      <w:pPr>
        <w:rPr>
          <w:rFonts w:asciiTheme="majorHAnsi" w:eastAsiaTheme="majorEastAsia" w:hAnsiTheme="majorHAnsi" w:cstheme="majorBidi"/>
          <w:lang w:val="sv-SE"/>
        </w:rPr>
      </w:pPr>
      <w:r w:rsidRPr="1D6E7E7E">
        <w:rPr>
          <w:rFonts w:asciiTheme="majorHAnsi" w:eastAsiaTheme="majorEastAsia" w:hAnsiTheme="majorHAnsi" w:cstheme="majorBidi"/>
          <w:lang w:val="sv-SE"/>
        </w:rPr>
        <w:t>[</w:t>
      </w:r>
      <w:r w:rsidR="00D34DBA" w:rsidRPr="1D6E7E7E">
        <w:rPr>
          <w:rFonts w:asciiTheme="majorHAnsi" w:eastAsiaTheme="majorEastAsia" w:hAnsiTheme="majorHAnsi" w:cstheme="majorBidi"/>
          <w:lang w:val="sv-SE"/>
        </w:rPr>
        <w:t>Den</w:t>
      </w:r>
      <w:r w:rsidR="00C84E6B" w:rsidRPr="1D6E7E7E">
        <w:rPr>
          <w:rFonts w:asciiTheme="majorHAnsi" w:eastAsiaTheme="majorEastAsia" w:hAnsiTheme="majorHAnsi" w:cstheme="majorBidi"/>
          <w:lang w:val="sv-SE"/>
        </w:rPr>
        <w:t>na</w:t>
      </w:r>
      <w:r w:rsidR="00D34DBA" w:rsidRPr="1D6E7E7E">
        <w:rPr>
          <w:rFonts w:asciiTheme="majorHAnsi" w:eastAsiaTheme="majorEastAsia" w:hAnsiTheme="majorHAnsi" w:cstheme="majorBidi"/>
          <w:lang w:val="sv-SE"/>
        </w:rPr>
        <w:t xml:space="preserve"> mall för </w:t>
      </w:r>
      <w:r w:rsidR="006025AE">
        <w:rPr>
          <w:rFonts w:asciiTheme="majorHAnsi" w:eastAsiaTheme="majorEastAsia" w:hAnsiTheme="majorHAnsi" w:cstheme="majorBidi"/>
          <w:lang w:val="sv-SE"/>
        </w:rPr>
        <w:t>licentiatuppsats</w:t>
      </w:r>
      <w:r w:rsidR="00D34DBA" w:rsidRPr="1D6E7E7E">
        <w:rPr>
          <w:rFonts w:asciiTheme="majorHAnsi" w:eastAsiaTheme="majorEastAsia" w:hAnsiTheme="majorHAnsi" w:cstheme="majorBidi"/>
          <w:lang w:val="sv-SE"/>
        </w:rPr>
        <w:t xml:space="preserve"> är gjo</w:t>
      </w:r>
      <w:r w:rsidR="00465684">
        <w:rPr>
          <w:rFonts w:asciiTheme="majorHAnsi" w:eastAsiaTheme="majorEastAsia" w:hAnsiTheme="majorHAnsi" w:cstheme="majorBidi"/>
          <w:lang w:val="sv-SE"/>
        </w:rPr>
        <w:t>r</w:t>
      </w:r>
      <w:r w:rsidR="00D34DBA" w:rsidRPr="1D6E7E7E">
        <w:rPr>
          <w:rFonts w:asciiTheme="majorHAnsi" w:eastAsiaTheme="majorEastAsia" w:hAnsiTheme="majorHAnsi" w:cstheme="majorBidi"/>
          <w:lang w:val="sv-SE"/>
        </w:rPr>
        <w:t xml:space="preserve">d av </w:t>
      </w:r>
      <w:r w:rsidR="00ED09F1" w:rsidRPr="1D6E7E7E">
        <w:rPr>
          <w:rFonts w:asciiTheme="majorHAnsi" w:eastAsiaTheme="majorEastAsia" w:hAnsiTheme="majorHAnsi" w:cstheme="majorBidi"/>
          <w:lang w:val="sv-SE"/>
        </w:rPr>
        <w:t>biblioteksteamet Forskarststöd</w:t>
      </w:r>
      <w:r w:rsidR="00237859">
        <w:rPr>
          <w:rFonts w:asciiTheme="majorHAnsi" w:eastAsiaTheme="majorEastAsia" w:hAnsiTheme="majorHAnsi" w:cstheme="majorBidi"/>
          <w:lang w:val="sv-SE"/>
        </w:rPr>
        <w:t xml:space="preserve"> </w:t>
      </w:r>
      <w:r w:rsidR="00C84E6B" w:rsidRPr="1D6E7E7E">
        <w:rPr>
          <w:rFonts w:asciiTheme="majorHAnsi" w:eastAsiaTheme="majorEastAsia" w:hAnsiTheme="majorHAnsi" w:cstheme="majorBidi"/>
          <w:lang w:val="sv-SE"/>
        </w:rPr>
        <w:t>och publicering.</w:t>
      </w:r>
      <w:r w:rsidR="25E7F1A4" w:rsidRPr="1D6E7E7E">
        <w:rPr>
          <w:rFonts w:asciiTheme="majorHAnsi" w:eastAsiaTheme="majorEastAsia" w:hAnsiTheme="majorHAnsi" w:cstheme="majorBidi"/>
          <w:lang w:val="sv-SE"/>
        </w:rPr>
        <w:t xml:space="preserve"> Uppdaterad </w:t>
      </w:r>
      <w:r w:rsidR="00DB7B87">
        <w:rPr>
          <w:rFonts w:asciiTheme="majorHAnsi" w:eastAsiaTheme="majorEastAsia" w:hAnsiTheme="majorHAnsi" w:cstheme="majorBidi"/>
          <w:lang w:val="sv-SE"/>
        </w:rPr>
        <w:t>mars 2026</w:t>
      </w:r>
      <w:r w:rsidRPr="1D6E7E7E">
        <w:rPr>
          <w:rFonts w:asciiTheme="majorHAnsi" w:eastAsiaTheme="majorEastAsia" w:hAnsiTheme="majorHAnsi" w:cstheme="majorBidi"/>
          <w:lang w:val="sv-SE"/>
        </w:rPr>
        <w:t>]</w:t>
      </w:r>
    </w:p>
    <w:p w14:paraId="4EF572EC" w14:textId="77777777" w:rsidR="00172A59" w:rsidRPr="00C84E6B" w:rsidRDefault="00560066" w:rsidP="00172A59">
      <w:pPr>
        <w:rPr>
          <w:rFonts w:asciiTheme="majorHAnsi" w:eastAsiaTheme="majorEastAsia" w:hAnsiTheme="majorHAnsi" w:cstheme="majorBidi"/>
          <w:b/>
          <w:lang w:val="sv-SE"/>
        </w:rPr>
      </w:pPr>
      <w:r w:rsidRPr="1D6E7E7E">
        <w:rPr>
          <w:rFonts w:asciiTheme="majorHAnsi" w:eastAsiaTheme="majorEastAsia" w:hAnsiTheme="majorHAnsi" w:cstheme="majorBidi"/>
          <w:b/>
          <w:lang w:val="sv-SE"/>
        </w:rPr>
        <w:t>[</w:t>
      </w:r>
      <w:r w:rsidR="00172A59" w:rsidRPr="1D6E7E7E">
        <w:rPr>
          <w:rFonts w:asciiTheme="majorHAnsi" w:eastAsiaTheme="majorEastAsia" w:hAnsiTheme="majorHAnsi" w:cstheme="majorBidi"/>
          <w:b/>
          <w:lang w:val="sv-SE"/>
        </w:rPr>
        <w:t>Att tänka på</w:t>
      </w:r>
      <w:r w:rsidR="00172A59" w:rsidRPr="1D6E7E7E">
        <w:rPr>
          <w:rFonts w:asciiTheme="majorHAnsi" w:eastAsiaTheme="majorEastAsia" w:hAnsiTheme="majorHAnsi" w:cstheme="majorBidi"/>
          <w:b/>
          <w:bCs/>
          <w:lang w:val="sv-SE"/>
        </w:rPr>
        <w:t>!</w:t>
      </w:r>
      <w:r w:rsidR="182498A7" w:rsidRPr="1D6E7E7E">
        <w:rPr>
          <w:rFonts w:asciiTheme="majorHAnsi" w:eastAsiaTheme="majorEastAsia" w:hAnsiTheme="majorHAnsi" w:cstheme="majorBidi"/>
          <w:b/>
          <w:bCs/>
          <w:lang w:val="sv-SE"/>
        </w:rPr>
        <w:t>]</w:t>
      </w:r>
    </w:p>
    <w:p w14:paraId="3946998F" w14:textId="77777777" w:rsidR="006025AE" w:rsidRDefault="006025AE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>
        <w:rPr>
          <w:rFonts w:asciiTheme="majorHAnsi" w:eastAsiaTheme="majorEastAsia" w:hAnsiTheme="majorHAnsi" w:cstheme="majorBidi"/>
          <w:lang w:val="sv-SE"/>
        </w:rPr>
        <w:t>Läs instruktionerna först!</w:t>
      </w:r>
    </w:p>
    <w:p w14:paraId="647DC3E9" w14:textId="77777777" w:rsidR="00172A59" w:rsidRPr="00172A59" w:rsidRDefault="182498A7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 w:rsidRPr="1D6E7E7E">
        <w:rPr>
          <w:rFonts w:asciiTheme="majorHAnsi" w:eastAsiaTheme="majorEastAsia" w:hAnsiTheme="majorHAnsi" w:cstheme="majorBidi"/>
          <w:lang w:val="sv-SE"/>
        </w:rPr>
        <w:t>[</w:t>
      </w:r>
      <w:r w:rsidR="00172A59" w:rsidRPr="1D6E7E7E">
        <w:rPr>
          <w:rFonts w:asciiTheme="majorHAnsi" w:eastAsiaTheme="majorEastAsia" w:hAnsiTheme="majorHAnsi" w:cstheme="majorBidi"/>
          <w:lang w:val="sv-SE"/>
        </w:rPr>
        <w:t xml:space="preserve">Det är bara sidorna fram till referenslistans sista sida som ska ha sidnummer och vara med i </w:t>
      </w:r>
      <w:r w:rsidR="00132539" w:rsidRPr="1D6E7E7E">
        <w:rPr>
          <w:rFonts w:asciiTheme="majorHAnsi" w:eastAsiaTheme="majorEastAsia" w:hAnsiTheme="majorHAnsi" w:cstheme="majorBidi"/>
          <w:lang w:val="sv-SE"/>
        </w:rPr>
        <w:t>innehållsförteckningen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. Använd därför rubriker på rätt ställen - se instruktioner längre fram.</w:t>
      </w:r>
      <w:r w:rsidR="745C953C" w:rsidRPr="1D6E7E7E">
        <w:rPr>
          <w:rFonts w:asciiTheme="majorHAnsi" w:eastAsiaTheme="majorEastAsia" w:hAnsiTheme="majorHAnsi" w:cstheme="majorBidi"/>
          <w:lang w:val="sv-SE"/>
        </w:rPr>
        <w:t>]</w:t>
      </w:r>
    </w:p>
    <w:p w14:paraId="47D1ADFE" w14:textId="77777777" w:rsidR="00172A59" w:rsidRPr="00172A59" w:rsidRDefault="745C953C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 w:rsidRPr="1D6E7E7E">
        <w:rPr>
          <w:rFonts w:asciiTheme="majorHAnsi" w:eastAsiaTheme="majorEastAsia" w:hAnsiTheme="majorHAnsi" w:cstheme="majorBidi"/>
          <w:lang w:val="sv-SE"/>
        </w:rPr>
        <w:t>[</w:t>
      </w:r>
      <w:r w:rsidR="00172A59" w:rsidRPr="1D6E7E7E">
        <w:rPr>
          <w:rFonts w:asciiTheme="majorHAnsi" w:eastAsiaTheme="majorEastAsia" w:hAnsiTheme="majorHAnsi" w:cstheme="majorBidi"/>
          <w:lang w:val="sv-SE"/>
        </w:rPr>
        <w:t xml:space="preserve">Efter kapitel så börjar nästa kapitel på nästa udda sida. Tänk på detta </w:t>
      </w:r>
      <w:r w:rsidR="00DB7B87">
        <w:rPr>
          <w:rFonts w:asciiTheme="majorHAnsi" w:eastAsiaTheme="majorEastAsia" w:hAnsiTheme="majorHAnsi" w:cstheme="majorBidi"/>
          <w:lang w:val="sv-SE"/>
        </w:rPr>
        <w:t>om</w:t>
      </w:r>
      <w:r w:rsidR="00172A59" w:rsidRPr="1D6E7E7E">
        <w:rPr>
          <w:rFonts w:asciiTheme="majorHAnsi" w:eastAsiaTheme="majorEastAsia" w:hAnsiTheme="majorHAnsi" w:cstheme="majorBidi"/>
          <w:lang w:val="sv-SE"/>
        </w:rPr>
        <w:t xml:space="preserve"> du lägget till fler kapitel - se instruktioner längre fram i mallen.</w:t>
      </w:r>
      <w:r w:rsidR="78F9C048" w:rsidRPr="1D6E7E7E">
        <w:rPr>
          <w:rFonts w:asciiTheme="majorHAnsi" w:eastAsiaTheme="majorEastAsia" w:hAnsiTheme="majorHAnsi" w:cstheme="majorBidi"/>
          <w:lang w:val="sv-SE"/>
        </w:rPr>
        <w:t>]</w:t>
      </w:r>
    </w:p>
    <w:p w14:paraId="520CB5C6" w14:textId="77777777" w:rsidR="00172A59" w:rsidRDefault="78F9C048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 w:rsidRPr="1D6E7E7E">
        <w:rPr>
          <w:rFonts w:asciiTheme="majorHAnsi" w:eastAsiaTheme="majorEastAsia" w:hAnsiTheme="majorHAnsi" w:cstheme="majorBidi"/>
          <w:lang w:val="sv-SE"/>
        </w:rPr>
        <w:t>[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Beroende vad du skriver för avhandling så kan du ta bort tex a</w:t>
      </w:r>
      <w:r w:rsidR="118C01AE" w:rsidRPr="1D6E7E7E">
        <w:rPr>
          <w:rFonts w:asciiTheme="majorHAnsi" w:eastAsiaTheme="majorEastAsia" w:hAnsiTheme="majorHAnsi" w:cstheme="majorBidi"/>
          <w:lang w:val="sv-SE"/>
        </w:rPr>
        <w:t>vhandlingens publikationer</w:t>
      </w:r>
      <w:r w:rsidR="00172A59" w:rsidRPr="1D6E7E7E">
        <w:rPr>
          <w:rFonts w:asciiTheme="majorHAnsi" w:eastAsiaTheme="majorEastAsia" w:hAnsiTheme="majorHAnsi" w:cstheme="majorBidi"/>
          <w:lang w:val="sv-SE"/>
        </w:rPr>
        <w:t xml:space="preserve"> om det inte behövs.</w:t>
      </w:r>
      <w:r w:rsidR="416BF052" w:rsidRPr="1D6E7E7E">
        <w:rPr>
          <w:rFonts w:asciiTheme="majorHAnsi" w:eastAsiaTheme="majorEastAsia" w:hAnsiTheme="majorHAnsi" w:cstheme="majorBidi"/>
          <w:lang w:val="sv-SE"/>
        </w:rPr>
        <w:t>]</w:t>
      </w:r>
    </w:p>
    <w:p w14:paraId="4CA6583A" w14:textId="77777777" w:rsidR="00900B0D" w:rsidRPr="00172A59" w:rsidRDefault="00900B0D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>
        <w:rPr>
          <w:rFonts w:asciiTheme="majorHAnsi" w:eastAsiaTheme="majorEastAsia" w:hAnsiTheme="majorHAnsi" w:cstheme="majorBidi"/>
          <w:lang w:val="sv-SE"/>
        </w:rPr>
        <w:t xml:space="preserve">[Rör inte de </w:t>
      </w:r>
      <w:r w:rsidR="00DB7B87">
        <w:rPr>
          <w:rFonts w:asciiTheme="majorHAnsi" w:eastAsiaTheme="majorEastAsia" w:hAnsiTheme="majorHAnsi" w:cstheme="majorBidi"/>
          <w:lang w:val="sv-SE"/>
        </w:rPr>
        <w:t>mörk</w:t>
      </w:r>
      <w:r>
        <w:rPr>
          <w:rFonts w:asciiTheme="majorHAnsi" w:eastAsiaTheme="majorEastAsia" w:hAnsiTheme="majorHAnsi" w:cstheme="majorBidi"/>
          <w:lang w:val="sv-SE"/>
        </w:rPr>
        <w:t xml:space="preserve">blå </w:t>
      </w:r>
      <w:r w:rsidR="006204A2">
        <w:rPr>
          <w:rFonts w:asciiTheme="majorHAnsi" w:eastAsiaTheme="majorEastAsia" w:hAnsiTheme="majorHAnsi" w:cstheme="majorBidi"/>
          <w:lang w:val="sv-SE"/>
        </w:rPr>
        <w:t>”tumnaglarna</w:t>
      </w:r>
      <w:r w:rsidR="00DB7B87">
        <w:rPr>
          <w:rFonts w:asciiTheme="majorHAnsi" w:eastAsiaTheme="majorEastAsia" w:hAnsiTheme="majorHAnsi" w:cstheme="majorBidi"/>
          <w:lang w:val="sv-SE"/>
        </w:rPr>
        <w:t xml:space="preserve">” </w:t>
      </w:r>
      <w:r w:rsidR="006204A2">
        <w:rPr>
          <w:rFonts w:asciiTheme="majorHAnsi" w:eastAsiaTheme="majorEastAsia" w:hAnsiTheme="majorHAnsi" w:cstheme="majorBidi"/>
          <w:lang w:val="sv-SE"/>
        </w:rPr>
        <w:t>i avhandlingens publikationer, tryckeriet fixar detta]</w:t>
      </w:r>
    </w:p>
    <w:p w14:paraId="2493871B" w14:textId="77777777" w:rsidR="00172A59" w:rsidRDefault="7DAED55C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 w:rsidRPr="1D6E7E7E">
        <w:rPr>
          <w:rFonts w:asciiTheme="majorHAnsi" w:eastAsiaTheme="majorEastAsia" w:hAnsiTheme="majorHAnsi" w:cstheme="majorBidi"/>
          <w:lang w:val="sv-SE"/>
        </w:rPr>
        <w:t>[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All</w:t>
      </w:r>
      <w:r w:rsidR="7346678A" w:rsidRPr="1D6E7E7E">
        <w:rPr>
          <w:rFonts w:asciiTheme="majorHAnsi" w:eastAsiaTheme="majorEastAsia" w:hAnsiTheme="majorHAnsi" w:cstheme="majorBidi"/>
          <w:lang w:val="sv-SE"/>
        </w:rPr>
        <w:t>a</w:t>
      </w:r>
      <w:r w:rsidR="00172A59" w:rsidRPr="1D6E7E7E">
        <w:rPr>
          <w:rFonts w:asciiTheme="majorHAnsi" w:eastAsiaTheme="majorEastAsia" w:hAnsiTheme="majorHAnsi" w:cstheme="majorBidi"/>
          <w:lang w:val="sv-SE"/>
        </w:rPr>
        <w:t xml:space="preserve"> hjälptext</w:t>
      </w:r>
      <w:r w:rsidR="5E66E587" w:rsidRPr="1D6E7E7E">
        <w:rPr>
          <w:rFonts w:asciiTheme="majorHAnsi" w:eastAsiaTheme="majorEastAsia" w:hAnsiTheme="majorHAnsi" w:cstheme="majorBidi"/>
          <w:lang w:val="sv-SE"/>
        </w:rPr>
        <w:t>er</w:t>
      </w:r>
      <w:r w:rsidR="00172A59" w:rsidRPr="1D6E7E7E">
        <w:rPr>
          <w:rFonts w:asciiTheme="majorHAnsi" w:eastAsiaTheme="majorEastAsia" w:hAnsiTheme="majorHAnsi" w:cstheme="majorBidi"/>
          <w:lang w:val="sv-SE"/>
        </w:rPr>
        <w:t xml:space="preserve"> är skrive</w:t>
      </w:r>
      <w:r w:rsidR="24EAA786" w:rsidRPr="1D6E7E7E">
        <w:rPr>
          <w:rFonts w:asciiTheme="majorHAnsi" w:eastAsiaTheme="majorEastAsia" w:hAnsiTheme="majorHAnsi" w:cstheme="majorBidi"/>
          <w:lang w:val="sv-SE"/>
        </w:rPr>
        <w:t>n</w:t>
      </w:r>
      <w:r w:rsidR="00172A59" w:rsidRPr="1D6E7E7E">
        <w:rPr>
          <w:rFonts w:asciiTheme="majorHAnsi" w:eastAsiaTheme="majorEastAsia" w:hAnsiTheme="majorHAnsi" w:cstheme="majorBidi"/>
          <w:lang w:val="sv-SE"/>
        </w:rPr>
        <w:t xml:space="preserve"> inom klamrar</w:t>
      </w:r>
      <w:r w:rsidR="2ACF40D3" w:rsidRPr="1D6E7E7E">
        <w:rPr>
          <w:rFonts w:asciiTheme="majorHAnsi" w:eastAsiaTheme="majorEastAsia" w:hAnsiTheme="majorHAnsi" w:cstheme="majorBidi"/>
          <w:lang w:val="sv-SE"/>
        </w:rPr>
        <w:t xml:space="preserve"> och ofta i Arial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. Ta</w:t>
      </w:r>
      <w:r w:rsidR="69782B76" w:rsidRPr="1D6E7E7E">
        <w:rPr>
          <w:rFonts w:asciiTheme="majorHAnsi" w:eastAsiaTheme="majorEastAsia" w:hAnsiTheme="majorHAnsi" w:cstheme="majorBidi"/>
          <w:lang w:val="sv-SE"/>
        </w:rPr>
        <w:t xml:space="preserve"> b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ort de</w:t>
      </w:r>
      <w:r w:rsidR="4DFEC9AF" w:rsidRPr="1D6E7E7E">
        <w:rPr>
          <w:rFonts w:asciiTheme="majorHAnsi" w:eastAsiaTheme="majorEastAsia" w:hAnsiTheme="majorHAnsi" w:cstheme="majorBidi"/>
          <w:lang w:val="sv-SE"/>
        </w:rPr>
        <w:t>ss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a liksom lorem ipsum</w:t>
      </w:r>
      <w:r w:rsidR="363A9CFE" w:rsidRPr="1D6E7E7E">
        <w:rPr>
          <w:rFonts w:asciiTheme="majorHAnsi" w:eastAsiaTheme="majorEastAsia" w:hAnsiTheme="majorHAnsi" w:cstheme="majorBidi"/>
          <w:lang w:val="sv-SE"/>
        </w:rPr>
        <w:t>-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texten allt ef</w:t>
      </w:r>
      <w:r w:rsidR="1940E57F" w:rsidRPr="1D6E7E7E">
        <w:rPr>
          <w:rFonts w:asciiTheme="majorHAnsi" w:eastAsiaTheme="majorEastAsia" w:hAnsiTheme="majorHAnsi" w:cstheme="majorBidi"/>
          <w:lang w:val="sv-SE"/>
        </w:rPr>
        <w:t>t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ersom du skriver.</w:t>
      </w:r>
      <w:r w:rsidR="7B48FB13" w:rsidRPr="1D6E7E7E">
        <w:rPr>
          <w:rFonts w:asciiTheme="majorHAnsi" w:eastAsiaTheme="majorEastAsia" w:hAnsiTheme="majorHAnsi" w:cstheme="majorBidi"/>
          <w:lang w:val="sv-SE"/>
        </w:rPr>
        <w:t>]</w:t>
      </w:r>
    </w:p>
    <w:p w14:paraId="4AB2EF13" w14:textId="77777777" w:rsidR="001203C4" w:rsidRPr="00172A59" w:rsidRDefault="00813658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>
        <w:rPr>
          <w:rFonts w:asciiTheme="majorHAnsi" w:eastAsiaTheme="majorEastAsia" w:hAnsiTheme="majorHAnsi" w:cstheme="majorBidi"/>
          <w:lang w:val="sv-SE"/>
        </w:rPr>
        <w:t>[E</w:t>
      </w:r>
      <w:r w:rsidR="00176D14">
        <w:rPr>
          <w:rFonts w:asciiTheme="majorHAnsi" w:eastAsiaTheme="majorEastAsia" w:hAnsiTheme="majorHAnsi" w:cstheme="majorBidi"/>
          <w:lang w:val="sv-SE"/>
        </w:rPr>
        <w:t xml:space="preserve">v. bild till omslaget, och ev. publikationer ska </w:t>
      </w:r>
      <w:r w:rsidR="009B5DF9">
        <w:rPr>
          <w:rFonts w:asciiTheme="majorHAnsi" w:eastAsiaTheme="majorEastAsia" w:hAnsiTheme="majorHAnsi" w:cstheme="majorBidi"/>
          <w:lang w:val="sv-SE"/>
        </w:rPr>
        <w:t>skickas in separat till tryckerie</w:t>
      </w:r>
      <w:r w:rsidR="00B60120">
        <w:rPr>
          <w:rFonts w:asciiTheme="majorHAnsi" w:eastAsiaTheme="majorEastAsia" w:hAnsiTheme="majorHAnsi" w:cstheme="majorBidi"/>
          <w:lang w:val="sv-SE"/>
        </w:rPr>
        <w:t>t</w:t>
      </w:r>
      <w:r w:rsidR="009B5DF9">
        <w:rPr>
          <w:rFonts w:asciiTheme="majorHAnsi" w:eastAsiaTheme="majorEastAsia" w:hAnsiTheme="majorHAnsi" w:cstheme="majorBidi"/>
          <w:lang w:val="sv-SE"/>
        </w:rPr>
        <w:t xml:space="preserve"> och ska inte in i denna mall.</w:t>
      </w:r>
    </w:p>
    <w:p w14:paraId="4D8A84B1" w14:textId="77777777" w:rsidR="00172A59" w:rsidRDefault="7B48FB13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 w:rsidRPr="1D6E7E7E">
        <w:rPr>
          <w:rFonts w:asciiTheme="majorHAnsi" w:eastAsiaTheme="majorEastAsia" w:hAnsiTheme="majorHAnsi" w:cstheme="majorBidi"/>
          <w:lang w:val="sv-SE"/>
        </w:rPr>
        <w:t>[</w:t>
      </w:r>
      <w:r w:rsidR="00172A59" w:rsidRPr="1D6E7E7E">
        <w:rPr>
          <w:rFonts w:asciiTheme="majorHAnsi" w:eastAsiaTheme="majorEastAsia" w:hAnsiTheme="majorHAnsi" w:cstheme="majorBidi"/>
          <w:lang w:val="sv-SE"/>
        </w:rPr>
        <w:t xml:space="preserve">För support med denna mall kontakta </w:t>
      </w:r>
      <w:hyperlink r:id="rId11" w:history="1">
        <w:r w:rsidR="006B4755" w:rsidRPr="00BA687A">
          <w:rPr>
            <w:rStyle w:val="Hyperlnk"/>
            <w:rFonts w:asciiTheme="majorHAnsi" w:eastAsiaTheme="majorEastAsia" w:hAnsiTheme="majorHAnsi" w:cstheme="majorBidi"/>
            <w:lang w:val="sv-SE"/>
          </w:rPr>
          <w:t>forskarstodbibliotek@hv.se</w:t>
        </w:r>
      </w:hyperlink>
      <w:r w:rsidR="00560066" w:rsidRPr="1D6E7E7E">
        <w:rPr>
          <w:rFonts w:asciiTheme="majorHAnsi" w:eastAsiaTheme="majorEastAsia" w:hAnsiTheme="majorHAnsi" w:cstheme="majorBidi"/>
          <w:lang w:val="sv-SE"/>
        </w:rPr>
        <w:t>]</w:t>
      </w:r>
    </w:p>
    <w:p w14:paraId="56115D81" w14:textId="77777777" w:rsidR="006B4755" w:rsidRPr="00172A59" w:rsidRDefault="006B4755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>
        <w:rPr>
          <w:rFonts w:asciiTheme="majorHAnsi" w:eastAsiaTheme="majorEastAsia" w:hAnsiTheme="majorHAnsi" w:cstheme="majorBidi"/>
          <w:b/>
          <w:bCs/>
          <w:lang w:val="sv-SE"/>
        </w:rPr>
        <w:t>[</w:t>
      </w:r>
      <w:r w:rsidR="00132539" w:rsidRPr="006B4755">
        <w:rPr>
          <w:rFonts w:asciiTheme="majorHAnsi" w:eastAsiaTheme="majorEastAsia" w:hAnsiTheme="majorHAnsi" w:cstheme="majorBidi"/>
          <w:b/>
          <w:bCs/>
          <w:lang w:val="sv-SE"/>
        </w:rPr>
        <w:t>OBS!</w:t>
      </w:r>
      <w:r w:rsidR="00132539">
        <w:rPr>
          <w:rFonts w:asciiTheme="majorHAnsi" w:eastAsiaTheme="majorEastAsia" w:hAnsiTheme="majorHAnsi" w:cstheme="majorBidi"/>
          <w:lang w:val="sv-SE"/>
        </w:rPr>
        <w:t xml:space="preserve"> Ta</w:t>
      </w:r>
      <w:r>
        <w:rPr>
          <w:rFonts w:asciiTheme="majorHAnsi" w:eastAsiaTheme="majorEastAsia" w:hAnsiTheme="majorHAnsi" w:cstheme="majorBidi"/>
          <w:lang w:val="sv-SE"/>
        </w:rPr>
        <w:t xml:space="preserve"> bort denna sida när du skrivit klart!]</w:t>
      </w:r>
    </w:p>
    <w:p w14:paraId="733D0A95" w14:textId="77777777" w:rsidR="00191BB8" w:rsidRDefault="00191BB8" w:rsidP="004F6F21">
      <w:pPr>
        <w:pStyle w:val="Liststycke"/>
        <w:rPr>
          <w:rStyle w:val="Stark"/>
          <w:lang w:val="sv-SE"/>
        </w:rPr>
      </w:pPr>
    </w:p>
    <w:p w14:paraId="07CBE57A" w14:textId="77777777" w:rsidR="00191BB8" w:rsidRDefault="00191BB8" w:rsidP="004F6F21">
      <w:pPr>
        <w:pStyle w:val="Liststycke"/>
        <w:rPr>
          <w:rStyle w:val="Stark"/>
          <w:lang w:val="sv-SE"/>
        </w:rPr>
      </w:pPr>
    </w:p>
    <w:p w14:paraId="342F29CD" w14:textId="77777777" w:rsidR="00191BB8" w:rsidRDefault="00191BB8" w:rsidP="004F6F21">
      <w:pPr>
        <w:pStyle w:val="Liststycke"/>
        <w:rPr>
          <w:rStyle w:val="Stark"/>
          <w:lang w:val="sv-SE"/>
        </w:rPr>
      </w:pPr>
    </w:p>
    <w:p w14:paraId="106364F5" w14:textId="77777777" w:rsidR="00191BB8" w:rsidRDefault="00191BB8" w:rsidP="004F6F21">
      <w:pPr>
        <w:pStyle w:val="Liststycke"/>
        <w:rPr>
          <w:rStyle w:val="Stark"/>
          <w:lang w:val="sv-SE"/>
        </w:rPr>
      </w:pPr>
    </w:p>
    <w:p w14:paraId="5024C96B" w14:textId="77777777" w:rsidR="00191BB8" w:rsidRDefault="00191BB8" w:rsidP="004F6F21">
      <w:pPr>
        <w:pStyle w:val="Liststycke"/>
        <w:rPr>
          <w:rStyle w:val="Stark"/>
          <w:lang w:val="sv-SE"/>
        </w:rPr>
      </w:pPr>
    </w:p>
    <w:p w14:paraId="2E4FF37A" w14:textId="77777777" w:rsidR="00191BB8" w:rsidRDefault="00191BB8" w:rsidP="004F6F21">
      <w:pPr>
        <w:pStyle w:val="Liststycke"/>
        <w:rPr>
          <w:rStyle w:val="Stark"/>
          <w:lang w:val="sv-SE"/>
        </w:rPr>
      </w:pPr>
    </w:p>
    <w:p w14:paraId="4C3C4E7C" w14:textId="77777777" w:rsidR="00191BB8" w:rsidRPr="00172A59" w:rsidRDefault="00191BB8" w:rsidP="00172A59">
      <w:pPr>
        <w:rPr>
          <w:rStyle w:val="Stark"/>
          <w:lang w:val="sv-SE"/>
        </w:rPr>
      </w:pPr>
    </w:p>
    <w:p w14:paraId="409BC99B" w14:textId="77777777" w:rsidR="004F6F21" w:rsidRPr="00172A59" w:rsidRDefault="004F6F21" w:rsidP="00172A59">
      <w:pPr>
        <w:rPr>
          <w:rStyle w:val="Stark"/>
          <w:lang w:val="sv-SE"/>
        </w:rPr>
      </w:pPr>
    </w:p>
    <w:p w14:paraId="339221FE" w14:textId="77777777" w:rsidR="1D6E7E7E" w:rsidRDefault="1D6E7E7E" w:rsidP="1D6E7E7E">
      <w:pPr>
        <w:rPr>
          <w:rStyle w:val="Stark"/>
          <w:lang w:val="sv-SE"/>
        </w:rPr>
      </w:pPr>
    </w:p>
    <w:p w14:paraId="082EC938" w14:textId="77777777" w:rsidR="006B4755" w:rsidRDefault="006B4755" w:rsidP="1D6E7E7E">
      <w:pPr>
        <w:rPr>
          <w:rStyle w:val="Stark"/>
          <w:lang w:val="sv-SE"/>
        </w:rPr>
      </w:pPr>
    </w:p>
    <w:p w14:paraId="05EA28D0" w14:textId="77777777" w:rsidR="006B4755" w:rsidRDefault="006B4755" w:rsidP="1D6E7E7E">
      <w:pPr>
        <w:rPr>
          <w:rStyle w:val="Stark"/>
          <w:lang w:val="sv-SE"/>
        </w:rPr>
      </w:pPr>
    </w:p>
    <w:p w14:paraId="032C6146" w14:textId="77777777" w:rsidR="006B4755" w:rsidRDefault="006B4755" w:rsidP="1D6E7E7E">
      <w:pPr>
        <w:rPr>
          <w:rStyle w:val="Stark"/>
          <w:lang w:val="sv-SE"/>
        </w:rPr>
      </w:pPr>
    </w:p>
    <w:p w14:paraId="589C6643" w14:textId="77777777" w:rsidR="006B4755" w:rsidRDefault="006B4755" w:rsidP="1D6E7E7E">
      <w:pPr>
        <w:rPr>
          <w:rStyle w:val="Stark"/>
          <w:lang w:val="sv-SE"/>
        </w:rPr>
      </w:pPr>
    </w:p>
    <w:p w14:paraId="030BFC27" w14:textId="77777777" w:rsidR="006B4755" w:rsidRDefault="006B4755" w:rsidP="1D6E7E7E">
      <w:pPr>
        <w:rPr>
          <w:rStyle w:val="Stark"/>
          <w:lang w:val="sv-SE"/>
        </w:rPr>
      </w:pPr>
    </w:p>
    <w:p w14:paraId="7DD5062F" w14:textId="77777777" w:rsidR="006B4755" w:rsidRDefault="006B4755" w:rsidP="1D6E7E7E">
      <w:pPr>
        <w:rPr>
          <w:rStyle w:val="Stark"/>
          <w:lang w:val="sv-SE"/>
        </w:rPr>
      </w:pPr>
    </w:p>
    <w:p w14:paraId="705B24BF" w14:textId="77777777" w:rsidR="006B4755" w:rsidRDefault="006B4755" w:rsidP="1D6E7E7E">
      <w:pPr>
        <w:rPr>
          <w:rStyle w:val="Stark"/>
          <w:lang w:val="sv-SE"/>
        </w:rPr>
      </w:pPr>
    </w:p>
    <w:p w14:paraId="739DA4E6" w14:textId="77777777" w:rsidR="006B4755" w:rsidRDefault="006B4755" w:rsidP="1D6E7E7E">
      <w:pPr>
        <w:rPr>
          <w:rStyle w:val="Stark"/>
          <w:lang w:val="sv-SE"/>
        </w:rPr>
      </w:pPr>
    </w:p>
    <w:p w14:paraId="01CC12F4" w14:textId="77777777" w:rsidR="006B4755" w:rsidRDefault="006B4755" w:rsidP="1D6E7E7E">
      <w:pPr>
        <w:rPr>
          <w:rStyle w:val="Stark"/>
          <w:lang w:val="sv-SE"/>
        </w:rPr>
      </w:pPr>
    </w:p>
    <w:p w14:paraId="0CFFD6D0" w14:textId="77777777" w:rsidR="006B4755" w:rsidRDefault="006B4755" w:rsidP="1D6E7E7E">
      <w:pPr>
        <w:rPr>
          <w:rStyle w:val="Stark"/>
          <w:lang w:val="sv-SE"/>
        </w:rPr>
      </w:pPr>
    </w:p>
    <w:p w14:paraId="4DE09792" w14:textId="77777777" w:rsidR="006B4755" w:rsidRDefault="006B4755" w:rsidP="1D6E7E7E">
      <w:pPr>
        <w:rPr>
          <w:rStyle w:val="Stark"/>
          <w:lang w:val="sv-SE"/>
        </w:rPr>
      </w:pPr>
    </w:p>
    <w:p w14:paraId="3C239ABD" w14:textId="77777777" w:rsidR="006B4755" w:rsidRDefault="006B4755" w:rsidP="1D6E7E7E">
      <w:pPr>
        <w:rPr>
          <w:rStyle w:val="Stark"/>
          <w:lang w:val="sv-SE"/>
        </w:rPr>
      </w:pPr>
    </w:p>
    <w:p w14:paraId="3CF425FE" w14:textId="77777777" w:rsidR="00DB7B87" w:rsidRDefault="00DB7B87" w:rsidP="1D6E7E7E">
      <w:pPr>
        <w:rPr>
          <w:rStyle w:val="Stark"/>
          <w:lang w:val="sv-SE"/>
        </w:rPr>
      </w:pPr>
    </w:p>
    <w:p w14:paraId="7D62593C" w14:textId="77777777" w:rsidR="00DB7B87" w:rsidRDefault="00DB7B87" w:rsidP="1D6E7E7E">
      <w:pPr>
        <w:rPr>
          <w:rStyle w:val="Stark"/>
          <w:lang w:val="sv-SE"/>
        </w:rPr>
      </w:pPr>
    </w:p>
    <w:p w14:paraId="41065C71" w14:textId="77777777" w:rsidR="00780664" w:rsidRPr="00ED0F60" w:rsidRDefault="00BA06CC" w:rsidP="004F6F21">
      <w:pPr>
        <w:spacing w:after="0"/>
        <w:rPr>
          <w:lang w:val="sv-SE"/>
        </w:rPr>
      </w:pPr>
      <w:r>
        <w:rPr>
          <w:lang w:val="sv-SE"/>
        </w:rPr>
        <w:t>Högskolan Väst</w:t>
      </w:r>
    </w:p>
    <w:p w14:paraId="2C152874" w14:textId="77777777" w:rsidR="00780664" w:rsidRPr="00ED0F60" w:rsidRDefault="00780664" w:rsidP="004F6F21">
      <w:pPr>
        <w:spacing w:after="0"/>
        <w:rPr>
          <w:lang w:val="sv-SE"/>
        </w:rPr>
      </w:pPr>
      <w:r w:rsidRPr="00ED0F60">
        <w:rPr>
          <w:lang w:val="sv-SE"/>
        </w:rPr>
        <w:t>SE-46186 Trollhättan</w:t>
      </w:r>
    </w:p>
    <w:p w14:paraId="42BDB5F8" w14:textId="77777777" w:rsidR="00780664" w:rsidRPr="00ED0F60" w:rsidRDefault="00780664" w:rsidP="004F6F21">
      <w:pPr>
        <w:spacing w:after="0"/>
        <w:rPr>
          <w:lang w:val="sv-SE"/>
        </w:rPr>
      </w:pPr>
      <w:r w:rsidRPr="00ED0F60">
        <w:rPr>
          <w:lang w:val="sv-SE"/>
        </w:rPr>
        <w:t>+46</w:t>
      </w:r>
      <w:r w:rsidR="00C774B9">
        <w:rPr>
          <w:lang w:val="sv-SE"/>
        </w:rPr>
        <w:t> </w:t>
      </w:r>
      <w:r w:rsidRPr="00ED0F60">
        <w:rPr>
          <w:lang w:val="sv-SE"/>
        </w:rPr>
        <w:t>520</w:t>
      </w:r>
      <w:r w:rsidR="00C774B9">
        <w:rPr>
          <w:lang w:val="sv-SE"/>
        </w:rPr>
        <w:t xml:space="preserve"> </w:t>
      </w:r>
      <w:r w:rsidRPr="00ED0F60">
        <w:rPr>
          <w:lang w:val="sv-SE"/>
        </w:rPr>
        <w:t>22 30 00</w:t>
      </w:r>
    </w:p>
    <w:p w14:paraId="02FABE0B" w14:textId="77777777" w:rsidR="00C94EB7" w:rsidRPr="00ED0F60" w:rsidRDefault="00780664" w:rsidP="004F6F21">
      <w:pPr>
        <w:spacing w:after="0"/>
        <w:rPr>
          <w:lang w:val="sv-SE"/>
        </w:rPr>
      </w:pPr>
      <w:r w:rsidRPr="00ED0F60">
        <w:rPr>
          <w:lang w:val="sv-SE"/>
        </w:rPr>
        <w:t>www.hv.se</w:t>
      </w:r>
      <w:r w:rsidR="00C94EB7" w:rsidRPr="00ED0F60">
        <w:rPr>
          <w:lang w:val="sv-SE"/>
        </w:rPr>
        <w:t xml:space="preserve"> </w:t>
      </w:r>
    </w:p>
    <w:p w14:paraId="68596264" w14:textId="77777777" w:rsidR="00C94EB7" w:rsidRPr="00ED0F60" w:rsidRDefault="00C94EB7" w:rsidP="004F6F21">
      <w:pPr>
        <w:spacing w:after="0"/>
        <w:rPr>
          <w:lang w:val="sv-SE"/>
        </w:rPr>
      </w:pPr>
    </w:p>
    <w:p w14:paraId="48209196" w14:textId="77777777" w:rsidR="00C94EB7" w:rsidRDefault="00780664" w:rsidP="004F6F21">
      <w:pPr>
        <w:spacing w:after="0"/>
        <w:rPr>
          <w:lang w:val="sv-SE"/>
        </w:rPr>
      </w:pPr>
      <w:r w:rsidRPr="1D6E7E7E">
        <w:rPr>
          <w:lang w:val="sv-SE"/>
        </w:rPr>
        <w:t xml:space="preserve">© </w:t>
      </w:r>
      <w:r w:rsidR="10954091" w:rsidRPr="1D6E7E7E">
        <w:rPr>
          <w:lang w:val="sv-SE"/>
        </w:rPr>
        <w:t>Förnamn Efternamn</w:t>
      </w:r>
      <w:r w:rsidRPr="1D6E7E7E">
        <w:rPr>
          <w:lang w:val="sv-SE"/>
        </w:rPr>
        <w:t xml:space="preserve"> 20</w:t>
      </w:r>
      <w:r w:rsidR="00C774B9" w:rsidRPr="1D6E7E7E">
        <w:rPr>
          <w:lang w:val="sv-SE"/>
        </w:rPr>
        <w:t>2</w:t>
      </w:r>
      <w:r w:rsidR="00A04E97" w:rsidRPr="1D6E7E7E">
        <w:rPr>
          <w:lang w:val="sv-SE"/>
        </w:rPr>
        <w:t>X</w:t>
      </w:r>
    </w:p>
    <w:p w14:paraId="247E109E" w14:textId="77777777" w:rsidR="00DB7B87" w:rsidRDefault="00DB7B87" w:rsidP="004F6F21">
      <w:pPr>
        <w:spacing w:after="0"/>
        <w:rPr>
          <w:lang w:val="sv-SE"/>
        </w:rPr>
      </w:pPr>
      <w:r>
        <w:rPr>
          <w:lang w:val="sv-SE"/>
        </w:rPr>
        <w:t>ORCID:</w:t>
      </w:r>
    </w:p>
    <w:p w14:paraId="1350512C" w14:textId="77777777" w:rsidR="00DB7B87" w:rsidRDefault="00DB7B87" w:rsidP="004F6F21">
      <w:pPr>
        <w:spacing w:after="0"/>
        <w:rPr>
          <w:lang w:val="sv-SE"/>
        </w:rPr>
      </w:pPr>
    </w:p>
    <w:p w14:paraId="0B46BB50" w14:textId="77777777" w:rsidR="00DB7B87" w:rsidRDefault="00DB7B87" w:rsidP="004F6F21">
      <w:pPr>
        <w:spacing w:after="0"/>
        <w:rPr>
          <w:lang w:val="sv-SE"/>
        </w:rPr>
      </w:pPr>
      <w:r>
        <w:rPr>
          <w:noProof/>
        </w:rPr>
        <w:drawing>
          <wp:inline distT="0" distB="0" distL="0" distR="0" wp14:anchorId="2EECBB8C" wp14:editId="4AE3B071">
            <wp:extent cx="542925" cy="189956"/>
            <wp:effectExtent l="0" t="0" r="0" b="635"/>
            <wp:docPr id="1924120218" name="Bildobjekt 1" descr="En bild som visar symbol, skärmbild, biljardboll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120218" name="Bildobjekt 1" descr="En bild som visar symbol, skärmbild, biljardboll&#10;&#10;AI-genererat innehåll kan vara felaktig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77" cy="193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sv-SE"/>
        </w:rPr>
        <w:t xml:space="preserve"> </w:t>
      </w:r>
      <w:r w:rsidRPr="00DB7B87">
        <w:rPr>
          <w:lang w:val="sv-SE"/>
        </w:rPr>
        <w:t xml:space="preserve">Om inget annat anges är innehållet i detta verk licensierat under Attribution 4.0 International. För att se en kopia av denna licens, besök: </w:t>
      </w:r>
      <w:hyperlink r:id="rId13" w:history="1">
        <w:r w:rsidRPr="00163EAE">
          <w:rPr>
            <w:rStyle w:val="Hyperlnk"/>
            <w:lang w:val="sv-SE"/>
          </w:rPr>
          <w:t>https://creativecommons.org/licenses/by/4.0/</w:t>
        </w:r>
      </w:hyperlink>
    </w:p>
    <w:p w14:paraId="338C93A0" w14:textId="77777777" w:rsidR="00DB7B87" w:rsidRDefault="00DB7B87" w:rsidP="004F6F21">
      <w:pPr>
        <w:spacing w:after="0"/>
        <w:rPr>
          <w:lang w:val="sv-SE"/>
        </w:rPr>
      </w:pPr>
    </w:p>
    <w:p w14:paraId="3308375E" w14:textId="7D087035" w:rsidR="00DB7B87" w:rsidRDefault="009E2875" w:rsidP="004F6F21">
      <w:pPr>
        <w:spacing w:after="0"/>
        <w:rPr>
          <w:lang w:val="sv-SE"/>
        </w:rPr>
      </w:pPr>
      <w:r>
        <w:rPr>
          <w:lang w:val="sv-SE"/>
        </w:rPr>
        <w:t xml:space="preserve">Omslagsbild: </w:t>
      </w:r>
      <w:r w:rsidRPr="00D97F8F">
        <w:rPr>
          <w:rFonts w:asciiTheme="majorHAnsi" w:hAnsiTheme="majorHAnsi" w:cstheme="majorHAnsi"/>
          <w:lang w:val="sv-SE"/>
        </w:rPr>
        <w:t>[Namn</w:t>
      </w:r>
      <w:r w:rsidR="00DB7B87" w:rsidRPr="00D97F8F">
        <w:rPr>
          <w:rFonts w:asciiTheme="majorHAnsi" w:hAnsiTheme="majorHAnsi" w:cstheme="majorHAnsi"/>
          <w:lang w:val="sv-SE"/>
        </w:rPr>
        <w:t xml:space="preserve"> på personen som skapade omslagsbilden/illustrationen</w:t>
      </w:r>
      <w:r w:rsidR="00D97F8F">
        <w:rPr>
          <w:rFonts w:asciiTheme="majorHAnsi" w:hAnsiTheme="majorHAnsi" w:cstheme="majorHAnsi"/>
          <w:lang w:val="sv-SE"/>
        </w:rPr>
        <w:t>. Garamond 11pt.</w:t>
      </w:r>
      <w:r w:rsidR="00DB7B87" w:rsidRPr="00D97F8F">
        <w:rPr>
          <w:rFonts w:asciiTheme="majorHAnsi" w:hAnsiTheme="majorHAnsi" w:cstheme="majorHAnsi"/>
          <w:lang w:val="sv-SE"/>
        </w:rPr>
        <w:t>]</w:t>
      </w:r>
    </w:p>
    <w:p w14:paraId="5D40ED9C" w14:textId="77777777" w:rsidR="00DB7B87" w:rsidRDefault="00DB7B87" w:rsidP="004F6F21">
      <w:pPr>
        <w:spacing w:after="0"/>
        <w:rPr>
          <w:lang w:val="sv-SE"/>
        </w:rPr>
      </w:pPr>
    </w:p>
    <w:p w14:paraId="1EE8590F" w14:textId="77777777" w:rsidR="00DB7B87" w:rsidRDefault="00DB7B87" w:rsidP="004F6F21">
      <w:pPr>
        <w:spacing w:after="0"/>
        <w:rPr>
          <w:lang w:val="sv-SE"/>
        </w:rPr>
      </w:pPr>
      <w:r>
        <w:rPr>
          <w:lang w:val="sv-SE"/>
        </w:rPr>
        <w:t>Tryckt i Sverige av Stema Specialtryck 20XX</w:t>
      </w:r>
    </w:p>
    <w:p w14:paraId="52AD50B1" w14:textId="77777777" w:rsidR="00DB7B87" w:rsidRPr="00ED0F60" w:rsidRDefault="00DB7B87" w:rsidP="004F6F21">
      <w:pPr>
        <w:spacing w:after="0"/>
        <w:rPr>
          <w:lang w:val="sv-SE"/>
        </w:rPr>
      </w:pPr>
    </w:p>
    <w:p w14:paraId="5DFD71A3" w14:textId="77777777" w:rsidR="00CC388B" w:rsidRPr="00ED0F60" w:rsidRDefault="00836D87" w:rsidP="004F6F21">
      <w:pPr>
        <w:spacing w:after="0"/>
        <w:rPr>
          <w:lang w:val="sv-SE"/>
        </w:rPr>
      </w:pPr>
      <w:r w:rsidRPr="1D6E7E7E">
        <w:rPr>
          <w:lang w:val="sv-SE"/>
        </w:rPr>
        <w:t>ISBN  XXXXXXXXX</w:t>
      </w:r>
      <w:r w:rsidR="00644F14" w:rsidRPr="1D6E7E7E">
        <w:rPr>
          <w:lang w:val="sv-SE"/>
        </w:rPr>
        <w:t xml:space="preserve"> (</w:t>
      </w:r>
      <w:r w:rsidR="506AE7D3" w:rsidRPr="1D6E7E7E">
        <w:rPr>
          <w:lang w:val="sv-SE"/>
        </w:rPr>
        <w:t>tryckt</w:t>
      </w:r>
      <w:r w:rsidR="00A04E97" w:rsidRPr="1D6E7E7E">
        <w:rPr>
          <w:lang w:val="sv-SE"/>
        </w:rPr>
        <w:t>)</w:t>
      </w:r>
      <w:r w:rsidR="3EBB3185" w:rsidRPr="1D6E7E7E">
        <w:rPr>
          <w:lang w:val="sv-SE"/>
        </w:rPr>
        <w:t xml:space="preserve"> </w:t>
      </w:r>
      <w:r w:rsidR="3EBB3185" w:rsidRPr="1D6E7E7E">
        <w:rPr>
          <w:rFonts w:asciiTheme="majorHAnsi" w:eastAsiaTheme="majorEastAsia" w:hAnsiTheme="majorHAnsi" w:cstheme="majorBidi"/>
          <w:lang w:val="sv-SE"/>
        </w:rPr>
        <w:t>[Kontakta Digitalt Servicecenter för ISBN]</w:t>
      </w:r>
      <w:bookmarkStart w:id="0" w:name="_Toc355250445"/>
      <w:bookmarkStart w:id="1" w:name="_Toc355255985"/>
    </w:p>
    <w:p w14:paraId="5EFD6429" w14:textId="77777777" w:rsidR="00644F14" w:rsidRDefault="00644F14" w:rsidP="1D6E7E7E">
      <w:pPr>
        <w:spacing w:after="0"/>
        <w:rPr>
          <w:lang w:val="sv-SE"/>
        </w:rPr>
      </w:pPr>
      <w:r w:rsidRPr="1D6E7E7E">
        <w:rPr>
          <w:lang w:val="sv-SE"/>
        </w:rPr>
        <w:t>ISBN XXXXXXXXX (</w:t>
      </w:r>
      <w:r w:rsidR="00A04E97" w:rsidRPr="1D6E7E7E">
        <w:rPr>
          <w:lang w:val="sv-SE"/>
        </w:rPr>
        <w:t>ele</w:t>
      </w:r>
      <w:r w:rsidR="160CD2BB" w:rsidRPr="1D6E7E7E">
        <w:rPr>
          <w:lang w:val="sv-SE"/>
        </w:rPr>
        <w:t>k</w:t>
      </w:r>
      <w:r w:rsidR="00A04E97" w:rsidRPr="1D6E7E7E">
        <w:rPr>
          <w:lang w:val="sv-SE"/>
        </w:rPr>
        <w:t>troni</w:t>
      </w:r>
      <w:r w:rsidR="002CC20A" w:rsidRPr="1D6E7E7E">
        <w:rPr>
          <w:lang w:val="sv-SE"/>
        </w:rPr>
        <w:t>skt</w:t>
      </w:r>
      <w:r w:rsidR="721405C7" w:rsidRPr="1D6E7E7E">
        <w:rPr>
          <w:lang w:val="sv-SE"/>
        </w:rPr>
        <w:t>)</w:t>
      </w:r>
    </w:p>
    <w:p w14:paraId="39F872F4" w14:textId="77777777" w:rsidR="00DB7B87" w:rsidRDefault="00DB7B87" w:rsidP="1D6E7E7E">
      <w:pPr>
        <w:spacing w:after="0"/>
        <w:rPr>
          <w:lang w:val="sv-SE"/>
        </w:rPr>
      </w:pPr>
    </w:p>
    <w:p w14:paraId="0B5ED05D" w14:textId="77777777" w:rsidR="00DB7B87" w:rsidRDefault="00DB7B87" w:rsidP="1D6E7E7E">
      <w:pPr>
        <w:spacing w:after="0"/>
        <w:rPr>
          <w:lang w:val="sv-SE"/>
        </w:rPr>
      </w:pPr>
      <w:r>
        <w:rPr>
          <w:lang w:val="sv-SE"/>
        </w:rPr>
        <w:t>Den elektroniska versionen finns tillgänglig på https://hv.diva-portal.org</w:t>
      </w:r>
    </w:p>
    <w:p w14:paraId="4F6C2B78" w14:textId="77777777" w:rsidR="006B4755" w:rsidRDefault="006B4755" w:rsidP="1D6E7E7E">
      <w:pPr>
        <w:spacing w:after="0"/>
        <w:rPr>
          <w:lang w:val="sv-SE"/>
        </w:rPr>
      </w:pPr>
    </w:p>
    <w:p w14:paraId="03CC7077" w14:textId="77777777" w:rsidR="006B4755" w:rsidRDefault="006B4755" w:rsidP="1D6E7E7E">
      <w:pPr>
        <w:spacing w:after="0"/>
        <w:rPr>
          <w:lang w:val="sv-SE"/>
        </w:rPr>
        <w:sectPr w:rsidR="006B4755" w:rsidSect="00775B14">
          <w:footerReference w:type="default" r:id="rId14"/>
          <w:type w:val="nextColumn"/>
          <w:pgSz w:w="9356" w:h="13721"/>
          <w:pgMar w:top="1134" w:right="1247" w:bottom="1531" w:left="1247" w:header="708" w:footer="708" w:gutter="0"/>
          <w:pgNumType w:fmt="lowerRoman"/>
          <w:cols w:space="708"/>
          <w:docGrid w:linePitch="360"/>
        </w:sectPr>
      </w:pPr>
    </w:p>
    <w:p w14:paraId="55033ED9" w14:textId="77777777" w:rsidR="00A60C83" w:rsidRDefault="00A60C83" w:rsidP="00DB7B87">
      <w:pPr>
        <w:pStyle w:val="AbstractHeading"/>
        <w:rPr>
          <w:lang w:val="sv-SE"/>
        </w:rPr>
      </w:pPr>
      <w:bookmarkStart w:id="2" w:name="_Toc223610726"/>
      <w:bookmarkEnd w:id="0"/>
      <w:bookmarkEnd w:id="1"/>
    </w:p>
    <w:p w14:paraId="788EFED1" w14:textId="77777777" w:rsidR="00DB7B87" w:rsidRPr="002512F8" w:rsidRDefault="002512F8" w:rsidP="00DB7B87">
      <w:pPr>
        <w:pStyle w:val="AbstractHeading"/>
        <w:rPr>
          <w:b w:val="0"/>
          <w:bCs w:val="0"/>
          <w:lang w:val="sv-SE"/>
        </w:rPr>
      </w:pPr>
      <w:r>
        <w:rPr>
          <w:lang w:val="sv-SE"/>
        </w:rPr>
        <w:t>Deklaration</w:t>
      </w:r>
      <w:r w:rsidR="00DB7B87" w:rsidRPr="00DB7B87">
        <w:rPr>
          <w:lang w:val="sv-SE"/>
        </w:rPr>
        <w:t xml:space="preserve"> om användning av generativ AI </w:t>
      </w:r>
      <w:r w:rsidR="009E2875" w:rsidRPr="002512F8">
        <w:rPr>
          <w:b w:val="0"/>
          <w:bCs w:val="0"/>
          <w:lang w:val="sv-SE"/>
        </w:rPr>
        <w:t>[Arial</w:t>
      </w:r>
      <w:r w:rsidR="00DB7B87" w:rsidRPr="002512F8">
        <w:rPr>
          <w:b w:val="0"/>
          <w:bCs w:val="0"/>
          <w:lang w:val="sv-SE"/>
        </w:rPr>
        <w:t xml:space="preserve"> </w:t>
      </w:r>
      <w:r w:rsidR="007D1CEE">
        <w:rPr>
          <w:b w:val="0"/>
          <w:bCs w:val="0"/>
          <w:lang w:val="sv-SE"/>
        </w:rPr>
        <w:t>Fetstil</w:t>
      </w:r>
      <w:r w:rsidR="00DB7B87" w:rsidRPr="002512F8">
        <w:rPr>
          <w:b w:val="0"/>
          <w:bCs w:val="0"/>
          <w:lang w:val="sv-SE"/>
        </w:rPr>
        <w:t xml:space="preserve"> 12 pt.]</w:t>
      </w:r>
      <w:bookmarkEnd w:id="2"/>
    </w:p>
    <w:p w14:paraId="20D29F06" w14:textId="77777777" w:rsidR="00DB7B87" w:rsidRPr="00DB7B87" w:rsidRDefault="00DB7B87" w:rsidP="00DB7B87">
      <w:pPr>
        <w:pStyle w:val="Abstract-Body"/>
        <w:rPr>
          <w:lang w:val="sv-SE"/>
        </w:rPr>
      </w:pPr>
      <w:r w:rsidRPr="00DB7B87">
        <w:rPr>
          <w:lang w:val="sv-SE"/>
        </w:rPr>
        <w:t>[Brödtext Garamond 11 pt.]</w:t>
      </w:r>
    </w:p>
    <w:p w14:paraId="4B2B6FD6" w14:textId="77777777" w:rsidR="00DB7B87" w:rsidRPr="00E35897" w:rsidRDefault="00DB7B87" w:rsidP="00DB7B87">
      <w:pPr>
        <w:pStyle w:val="Abstract-Body"/>
        <w:rPr>
          <w:rFonts w:asciiTheme="majorHAnsi" w:hAnsiTheme="majorHAnsi" w:cstheme="majorHAnsi"/>
          <w:lang w:val="sv-SE"/>
        </w:rPr>
      </w:pPr>
      <w:r w:rsidRPr="00DB7B87">
        <w:rPr>
          <w:lang w:val="sv-SE"/>
        </w:rPr>
        <w:t>Följande AI-assisterade verktyg</w:t>
      </w:r>
      <w:r w:rsidR="009E2875" w:rsidRPr="00DB7B87">
        <w:rPr>
          <w:lang w:val="sv-SE"/>
        </w:rPr>
        <w:t>… [</w:t>
      </w:r>
      <w:r w:rsidRPr="00DB7B87">
        <w:rPr>
          <w:rFonts w:asciiTheme="majorHAnsi" w:hAnsiTheme="majorHAnsi" w:cstheme="majorHAnsi"/>
          <w:lang w:val="sv-SE"/>
        </w:rPr>
        <w:t xml:space="preserve">ange namn och </w:t>
      </w:r>
      <w:r w:rsidR="009E2875" w:rsidRPr="00DB7B87">
        <w:rPr>
          <w:rFonts w:asciiTheme="majorHAnsi" w:hAnsiTheme="majorHAnsi" w:cstheme="majorHAnsi"/>
          <w:lang w:val="sv-SE"/>
        </w:rPr>
        <w:t>version] …</w:t>
      </w:r>
      <w:r w:rsidRPr="00DB7B87">
        <w:rPr>
          <w:lang w:val="sv-SE"/>
        </w:rPr>
        <w:t xml:space="preserve">användes vid skrivandet av </w:t>
      </w:r>
      <w:r w:rsidR="00535419">
        <w:rPr>
          <w:lang w:val="sv-SE"/>
        </w:rPr>
        <w:t xml:space="preserve">denna </w:t>
      </w:r>
      <w:r w:rsidRPr="00DB7B87">
        <w:rPr>
          <w:lang w:val="sv-SE"/>
        </w:rPr>
        <w:t>monografi/”</w:t>
      </w:r>
      <w:r w:rsidRPr="00767194">
        <w:rPr>
          <w:lang w:val="sv-SE"/>
        </w:rPr>
        <w:t xml:space="preserve">kappa”/ </w:t>
      </w:r>
      <w:r w:rsidR="009E2875" w:rsidRPr="00767194">
        <w:rPr>
          <w:lang w:val="sv-SE"/>
        </w:rPr>
        <w:t>sammanläggningsavhandling</w:t>
      </w:r>
      <w:r w:rsidR="009E2875" w:rsidRPr="00DB7B87">
        <w:rPr>
          <w:lang w:val="sv-SE"/>
        </w:rPr>
        <w:t>. [</w:t>
      </w:r>
      <w:r w:rsidRPr="00E35897">
        <w:rPr>
          <w:rFonts w:asciiTheme="majorHAnsi" w:hAnsiTheme="majorHAnsi" w:cstheme="majorHAnsi"/>
          <w:lang w:val="sv-SE"/>
        </w:rPr>
        <w:t>välj den beteckning somt som passar avhandlingen bäst]</w:t>
      </w:r>
    </w:p>
    <w:p w14:paraId="5C6E4998" w14:textId="77777777" w:rsidR="00DB7B87" w:rsidRPr="00E35897" w:rsidRDefault="00DB7B87" w:rsidP="00DB7B87">
      <w:pPr>
        <w:pStyle w:val="Abstract-Body"/>
        <w:rPr>
          <w:rFonts w:asciiTheme="majorHAnsi" w:hAnsiTheme="majorHAnsi" w:cstheme="majorHAnsi"/>
          <w:lang w:val="sv-SE"/>
        </w:rPr>
      </w:pPr>
      <w:r w:rsidRPr="00E35897">
        <w:rPr>
          <w:rFonts w:asciiTheme="majorHAnsi" w:hAnsiTheme="majorHAnsi" w:cstheme="majorHAnsi"/>
          <w:lang w:val="sv-SE"/>
        </w:rPr>
        <w:t>[Beskriv även hur/på vilket sätt AI-assisterade verktyg har använts i skrivprocessen. Om du till exempel har använt AI-verktyg för att generera idéer för att förbättra innehållet i din text, för att be om feedback angående textens struktur eller för att be ett AI-verktyg att skriva om den, måste du deklarera denna specifika användning]</w:t>
      </w:r>
    </w:p>
    <w:p w14:paraId="0E0A38CB" w14:textId="77777777" w:rsidR="00DB7B87" w:rsidRPr="00DB7B87" w:rsidRDefault="00DB7B87" w:rsidP="00DC5A8C">
      <w:pPr>
        <w:pStyle w:val="Abstract-Body"/>
        <w:jc w:val="left"/>
        <w:rPr>
          <w:lang w:val="sv-SE"/>
        </w:rPr>
      </w:pPr>
      <w:r w:rsidRPr="00DB7B87">
        <w:rPr>
          <w:lang w:val="sv-SE"/>
        </w:rPr>
        <w:t xml:space="preserve">Jag tar fullt ansvar för innehållet i </w:t>
      </w:r>
      <w:r w:rsidR="00DC5A8C">
        <w:rPr>
          <w:lang w:val="sv-SE"/>
        </w:rPr>
        <w:t xml:space="preserve">denna </w:t>
      </w:r>
      <w:r w:rsidRPr="00DB7B87">
        <w:rPr>
          <w:lang w:val="sv-SE"/>
        </w:rPr>
        <w:t>monografi</w:t>
      </w:r>
      <w:r w:rsidR="00DC5A8C">
        <w:rPr>
          <w:lang w:val="sv-SE"/>
        </w:rPr>
        <w:t xml:space="preserve"> </w:t>
      </w:r>
      <w:r w:rsidRPr="00DB7B87">
        <w:rPr>
          <w:lang w:val="sv-SE"/>
        </w:rPr>
        <w:t>/”</w:t>
      </w:r>
      <w:r w:rsidRPr="00767194">
        <w:rPr>
          <w:lang w:val="sv-SE"/>
        </w:rPr>
        <w:t>kappa”/samman</w:t>
      </w:r>
      <w:r w:rsidR="00E35897" w:rsidRPr="00767194">
        <w:rPr>
          <w:lang w:val="sv-SE"/>
        </w:rPr>
        <w:t>läggningsavhandling</w:t>
      </w:r>
      <w:r w:rsidRPr="00DB7B87">
        <w:rPr>
          <w:lang w:val="sv-SE"/>
        </w:rPr>
        <w:t xml:space="preserve"> </w:t>
      </w:r>
      <w:r w:rsidRPr="00DC5A8C">
        <w:rPr>
          <w:rFonts w:asciiTheme="majorHAnsi" w:hAnsiTheme="majorHAnsi" w:cstheme="majorHAnsi"/>
          <w:lang w:val="sv-SE"/>
        </w:rPr>
        <w:t>[välj det som passar dig bäst].</w:t>
      </w:r>
    </w:p>
    <w:p w14:paraId="39317ECA" w14:textId="77777777" w:rsidR="00DB7B87" w:rsidRPr="00DB7B87" w:rsidRDefault="00DB7B87" w:rsidP="00DB7B87">
      <w:pPr>
        <w:pStyle w:val="Abstract-Body"/>
        <w:rPr>
          <w:lang w:val="sv-SE"/>
        </w:rPr>
      </w:pPr>
    </w:p>
    <w:p w14:paraId="3AD9EA51" w14:textId="77777777" w:rsidR="00DB7B87" w:rsidRPr="00E35897" w:rsidRDefault="00DB7B87" w:rsidP="00DB7B87">
      <w:pPr>
        <w:pStyle w:val="Abstract-Body"/>
        <w:rPr>
          <w:rFonts w:asciiTheme="majorHAnsi" w:hAnsiTheme="majorHAnsi" w:cstheme="majorHAnsi"/>
          <w:lang w:val="sv-SE"/>
        </w:rPr>
      </w:pPr>
      <w:r w:rsidRPr="00E35897">
        <w:rPr>
          <w:rFonts w:asciiTheme="majorHAnsi" w:hAnsiTheme="majorHAnsi" w:cstheme="majorHAnsi"/>
          <w:lang w:val="sv-SE"/>
        </w:rPr>
        <w:t>[</w:t>
      </w:r>
      <w:r w:rsidRPr="00B8701D">
        <w:rPr>
          <w:rFonts w:asciiTheme="majorHAnsi" w:hAnsiTheme="majorHAnsi" w:cstheme="majorHAnsi"/>
          <w:b/>
          <w:bCs/>
          <w:lang w:val="sv-SE"/>
        </w:rPr>
        <w:t>OBS!</w:t>
      </w:r>
      <w:r w:rsidR="00B8701D">
        <w:rPr>
          <w:rFonts w:asciiTheme="majorHAnsi" w:hAnsiTheme="majorHAnsi" w:cstheme="majorHAnsi"/>
          <w:lang w:val="sv-SE"/>
        </w:rPr>
        <w:t xml:space="preserve"> </w:t>
      </w:r>
      <w:r w:rsidRPr="00E35897">
        <w:rPr>
          <w:rFonts w:asciiTheme="majorHAnsi" w:hAnsiTheme="majorHAnsi" w:cstheme="majorHAnsi"/>
          <w:lang w:val="sv-SE"/>
        </w:rPr>
        <w:t>Verktyg/tjänster som används för språkstöd och referenshantering behöver inte deklareras och deklarationen är inte obligatorisk om AI-assisterade verktyg endast har använts för dessa ändamål. Ta då bort denna sida]</w:t>
      </w:r>
    </w:p>
    <w:p w14:paraId="54FF0495" w14:textId="77777777" w:rsidR="00DB7B87" w:rsidRPr="00DB7B87" w:rsidRDefault="00DB7B87" w:rsidP="00DB7B87">
      <w:pPr>
        <w:pStyle w:val="Abstract-Body"/>
        <w:rPr>
          <w:lang w:val="sv-SE"/>
        </w:rPr>
      </w:pPr>
    </w:p>
    <w:p w14:paraId="565FBC31" w14:textId="77777777" w:rsidR="00DB7B87" w:rsidRPr="00DB7B87" w:rsidRDefault="00DB7B87" w:rsidP="00DB7B87">
      <w:pPr>
        <w:pStyle w:val="Abstract-Body"/>
        <w:rPr>
          <w:lang w:val="sv-SE"/>
        </w:rPr>
      </w:pPr>
    </w:p>
    <w:p w14:paraId="31C38B81" w14:textId="77777777" w:rsidR="00DB7B87" w:rsidRDefault="00DB7B87" w:rsidP="005A6B08">
      <w:pPr>
        <w:pStyle w:val="Abstract-Body"/>
        <w:rPr>
          <w:lang w:val="sv-SE"/>
        </w:rPr>
      </w:pPr>
    </w:p>
    <w:p w14:paraId="35CB9653" w14:textId="77777777" w:rsidR="00DB7B87" w:rsidRDefault="00DB7B87" w:rsidP="005A6B08">
      <w:pPr>
        <w:pStyle w:val="Abstract-Body"/>
        <w:rPr>
          <w:lang w:val="sv-SE"/>
        </w:rPr>
      </w:pPr>
    </w:p>
    <w:p w14:paraId="5E52CC69" w14:textId="77777777" w:rsidR="00E35897" w:rsidRDefault="00E35897" w:rsidP="005A6B08">
      <w:pPr>
        <w:pStyle w:val="Abstract-Body"/>
        <w:rPr>
          <w:lang w:val="sv-SE"/>
        </w:rPr>
      </w:pPr>
    </w:p>
    <w:p w14:paraId="2978C551" w14:textId="77777777" w:rsidR="00E35897" w:rsidRDefault="00E35897" w:rsidP="005A6B08">
      <w:pPr>
        <w:pStyle w:val="Abstract-Body"/>
        <w:rPr>
          <w:lang w:val="sv-SE"/>
        </w:rPr>
      </w:pPr>
    </w:p>
    <w:p w14:paraId="193680DB" w14:textId="77777777" w:rsidR="005A6B08" w:rsidRDefault="005A6B08" w:rsidP="004F6F21">
      <w:pPr>
        <w:pStyle w:val="AbstractHeading"/>
        <w:rPr>
          <w:lang w:val="sv-SE"/>
        </w:rPr>
      </w:pPr>
    </w:p>
    <w:p w14:paraId="5AFA0F86" w14:textId="77777777" w:rsidR="00836D87" w:rsidRPr="005F2E12" w:rsidRDefault="00A04E97" w:rsidP="004F6F21">
      <w:pPr>
        <w:pStyle w:val="AbstractHeading"/>
        <w:rPr>
          <w:lang w:val="sv-SE"/>
        </w:rPr>
      </w:pPr>
      <w:bookmarkStart w:id="3" w:name="_Toc223610727"/>
      <w:r w:rsidRPr="00B60120">
        <w:rPr>
          <w:lang w:val="sv-SE"/>
        </w:rPr>
        <w:t>Författarens tack</w:t>
      </w:r>
      <w:r w:rsidR="00CD419C" w:rsidRPr="00B60120">
        <w:rPr>
          <w:lang w:val="sv-SE"/>
        </w:rPr>
        <w:t xml:space="preserve"> </w:t>
      </w:r>
      <w:r w:rsidRPr="00CD419C">
        <w:rPr>
          <w:b w:val="0"/>
          <w:bCs w:val="0"/>
          <w:lang w:val="sv-SE"/>
        </w:rPr>
        <w:t xml:space="preserve">[Arial </w:t>
      </w:r>
      <w:r w:rsidR="0071569A">
        <w:rPr>
          <w:b w:val="0"/>
          <w:bCs w:val="0"/>
          <w:lang w:val="sv-SE"/>
        </w:rPr>
        <w:t>Fetstil</w:t>
      </w:r>
      <w:r w:rsidRPr="00CD419C">
        <w:rPr>
          <w:b w:val="0"/>
          <w:bCs w:val="0"/>
          <w:lang w:val="sv-SE"/>
        </w:rPr>
        <w:t xml:space="preserve"> 12 pt</w:t>
      </w:r>
      <w:r w:rsidR="64F8C0A1" w:rsidRPr="1D6E7E7E">
        <w:rPr>
          <w:b w:val="0"/>
          <w:bCs w:val="0"/>
          <w:lang w:val="sv-SE"/>
        </w:rPr>
        <w:t>.</w:t>
      </w:r>
      <w:r w:rsidRPr="1D6E7E7E">
        <w:rPr>
          <w:b w:val="0"/>
          <w:bCs w:val="0"/>
          <w:lang w:val="sv-SE"/>
        </w:rPr>
        <w:t>]</w:t>
      </w:r>
      <w:bookmarkEnd w:id="3"/>
    </w:p>
    <w:p w14:paraId="463269D6" w14:textId="77777777" w:rsidR="006752E0" w:rsidRPr="005F2E12" w:rsidRDefault="006752E0" w:rsidP="004F6F21">
      <w:pPr>
        <w:pStyle w:val="Abstract-Body"/>
        <w:rPr>
          <w:lang w:val="sv-SE"/>
        </w:rPr>
      </w:pPr>
    </w:p>
    <w:p w14:paraId="17130EA3" w14:textId="77777777" w:rsidR="006752E0" w:rsidRPr="005F2E12" w:rsidRDefault="00A04E97" w:rsidP="004F6F21">
      <w:pPr>
        <w:pStyle w:val="Abstract-Body"/>
        <w:rPr>
          <w:lang w:val="sv-SE"/>
        </w:rPr>
      </w:pPr>
      <w:r>
        <w:rPr>
          <w:lang w:val="sv-SE"/>
        </w:rPr>
        <w:t>[</w:t>
      </w:r>
      <w:r w:rsidRPr="1D6E7E7E">
        <w:rPr>
          <w:rFonts w:asciiTheme="majorHAnsi" w:eastAsiaTheme="majorEastAsia" w:hAnsiTheme="majorHAnsi" w:cstheme="majorBidi"/>
          <w:lang w:val="sv-SE"/>
        </w:rPr>
        <w:t>Brödtext Garamond 11 pt, radavstånd 13 pt]</w:t>
      </w:r>
    </w:p>
    <w:p w14:paraId="5125392A" w14:textId="77777777" w:rsidR="1151A0E7" w:rsidRDefault="1151A0E7">
      <w:r w:rsidRPr="1D6E7E7E">
        <w:rPr>
          <w:noProof/>
        </w:rPr>
        <w:t xml:space="preserve">Lorem ipsum dolor sit amet, consectetuer adipiscing elit. Maecenas porttitor congue massa. Fusce posuere, magna sed pulvinar ultricies, purus lectus malesuada libero, sit amet commodo magna eros quis urna. </w:t>
      </w:r>
    </w:p>
    <w:p w14:paraId="1C0ED1B5" w14:textId="77777777" w:rsidR="1151A0E7" w:rsidRDefault="1151A0E7">
      <w:r w:rsidRPr="1D6E7E7E">
        <w:rPr>
          <w:noProof/>
        </w:rPr>
        <w:t xml:space="preserve">Nunc viverra imperdiet enim. Fusce est. Vivamus a tellus. </w:t>
      </w:r>
    </w:p>
    <w:p w14:paraId="7F8FD13C" w14:textId="77777777" w:rsidR="1151A0E7" w:rsidRDefault="1151A0E7">
      <w:r w:rsidRPr="1D6E7E7E">
        <w:rPr>
          <w:noProof/>
        </w:rPr>
        <w:t xml:space="preserve">Pellentesque habitant morbi tristique senectus et netus et malesuada fames ac turpis egestas. Proin pharetra nonummy pede. Mauris et orci. </w:t>
      </w:r>
    </w:p>
    <w:p w14:paraId="4B5AEBC0" w14:textId="77777777" w:rsidR="1151A0E7" w:rsidRDefault="1151A0E7">
      <w:r w:rsidRPr="1D6E7E7E">
        <w:rPr>
          <w:noProof/>
        </w:rPr>
        <w:t xml:space="preserve">Aenean nec lorem. In porttitor. Donec laoreet nonummy augue. </w:t>
      </w:r>
    </w:p>
    <w:p w14:paraId="7A12EF73" w14:textId="77777777" w:rsidR="1151A0E7" w:rsidRPr="0071569A" w:rsidRDefault="1151A0E7">
      <w:pPr>
        <w:rPr>
          <w:lang w:val="sv-SE"/>
        </w:rPr>
      </w:pPr>
      <w:r w:rsidRPr="1D6E7E7E">
        <w:rPr>
          <w:noProof/>
        </w:rPr>
        <w:t xml:space="preserve">Suspendisse dui purus, scelerisque at, vulputate vitae, pretium mattis, nunc. </w:t>
      </w:r>
      <w:r w:rsidRPr="0071569A">
        <w:rPr>
          <w:noProof/>
          <w:lang w:val="sv-SE"/>
        </w:rPr>
        <w:t xml:space="preserve">Mauris eget neque at sem venenatis eleifend. Ut nonummy. </w:t>
      </w:r>
    </w:p>
    <w:p w14:paraId="437912A7" w14:textId="77777777" w:rsidR="006752E0" w:rsidRPr="005F2E12" w:rsidRDefault="006752E0" w:rsidP="007A4E1C">
      <w:pPr>
        <w:pStyle w:val="Abstract-Body"/>
        <w:rPr>
          <w:lang w:val="sv-SE"/>
        </w:rPr>
      </w:pPr>
    </w:p>
    <w:p w14:paraId="16CD5E85" w14:textId="77777777" w:rsidR="006752E0" w:rsidRPr="005F2E12" w:rsidRDefault="006752E0" w:rsidP="007A4E1C">
      <w:pPr>
        <w:pStyle w:val="Abstract-Body"/>
        <w:rPr>
          <w:lang w:val="sv-SE"/>
        </w:rPr>
      </w:pPr>
    </w:p>
    <w:p w14:paraId="5FAFE397" w14:textId="77777777" w:rsidR="006752E0" w:rsidRPr="005F2E12" w:rsidRDefault="006752E0" w:rsidP="007A4E1C">
      <w:pPr>
        <w:pStyle w:val="Abstract-Body"/>
        <w:rPr>
          <w:lang w:val="sv-SE"/>
        </w:rPr>
      </w:pPr>
    </w:p>
    <w:p w14:paraId="79BAF86F" w14:textId="77777777" w:rsidR="006752E0" w:rsidRPr="005F2E12" w:rsidRDefault="006752E0" w:rsidP="007A4E1C">
      <w:pPr>
        <w:pStyle w:val="Abstract-Body"/>
        <w:rPr>
          <w:lang w:val="sv-SE"/>
        </w:rPr>
      </w:pPr>
    </w:p>
    <w:p w14:paraId="14D9BFB3" w14:textId="77777777" w:rsidR="00004219" w:rsidRPr="005F2E12" w:rsidRDefault="00C36958" w:rsidP="004F6F21">
      <w:pPr>
        <w:pStyle w:val="Abstract-Body"/>
        <w:rPr>
          <w:lang w:val="sv-SE"/>
        </w:rPr>
      </w:pPr>
      <w:r>
        <w:rPr>
          <w:lang w:val="sv-SE"/>
        </w:rPr>
        <w:t>Licentiate</w:t>
      </w:r>
      <w:r w:rsidR="00A04E97">
        <w:rPr>
          <w:lang w:val="sv-SE"/>
        </w:rPr>
        <w:t>ns Förnamn Efternamn</w:t>
      </w:r>
    </w:p>
    <w:p w14:paraId="009BF5CC" w14:textId="77777777" w:rsidR="00004219" w:rsidRPr="0001571F" w:rsidRDefault="00CD419C" w:rsidP="004F6F21">
      <w:pPr>
        <w:pStyle w:val="Abstract-Body"/>
        <w:rPr>
          <w:lang w:val="sv-SE"/>
        </w:rPr>
      </w:pPr>
      <w:r w:rsidRPr="002600E7">
        <w:rPr>
          <w:lang w:val="sv-SE"/>
        </w:rPr>
        <w:t xml:space="preserve">Ort, </w:t>
      </w:r>
      <w:r w:rsidR="00A04E97" w:rsidRPr="002600E7">
        <w:rPr>
          <w:lang w:val="sv-SE"/>
        </w:rPr>
        <w:t>Datum</w:t>
      </w:r>
      <w:r w:rsidRPr="0001571F">
        <w:rPr>
          <w:lang w:val="sv-SE"/>
        </w:rPr>
        <w:t xml:space="preserve"> </w:t>
      </w:r>
      <w:r w:rsidR="00ED09F1" w:rsidRPr="0001571F">
        <w:rPr>
          <w:lang w:val="sv-SE"/>
        </w:rPr>
        <w:t>[</w:t>
      </w:r>
      <w:r w:rsidR="00ED09F1">
        <w:rPr>
          <w:lang w:val="sv-SE"/>
        </w:rPr>
        <w:t>Exempel</w:t>
      </w:r>
      <w:r w:rsidR="0001571F">
        <w:rPr>
          <w:lang w:val="sv-SE"/>
        </w:rPr>
        <w:t xml:space="preserve">: </w:t>
      </w:r>
      <w:r w:rsidR="00E402F3" w:rsidRPr="0001571F">
        <w:rPr>
          <w:lang w:val="sv-SE"/>
        </w:rPr>
        <w:t>Trollhättan 7 maj 202</w:t>
      </w:r>
      <w:r w:rsidR="0001571F" w:rsidRPr="0001571F">
        <w:rPr>
          <w:lang w:val="sv-SE"/>
        </w:rPr>
        <w:t>X</w:t>
      </w:r>
      <w:r w:rsidR="0001571F">
        <w:rPr>
          <w:lang w:val="sv-SE"/>
        </w:rPr>
        <w:t>]</w:t>
      </w:r>
    </w:p>
    <w:p w14:paraId="7A313653" w14:textId="77777777" w:rsidR="00836D87" w:rsidRPr="0001571F" w:rsidRDefault="00836D87" w:rsidP="004F6F21">
      <w:pPr>
        <w:pStyle w:val="Abstract-Body"/>
        <w:rPr>
          <w:lang w:val="sv-SE"/>
        </w:rPr>
      </w:pPr>
    </w:p>
    <w:p w14:paraId="4CFDF63A" w14:textId="77777777" w:rsidR="00836D87" w:rsidRPr="0001571F" w:rsidRDefault="00836D87" w:rsidP="004F6F21">
      <w:pPr>
        <w:rPr>
          <w:lang w:val="sv-SE"/>
        </w:rPr>
      </w:pPr>
      <w:r w:rsidRPr="0001571F">
        <w:rPr>
          <w:lang w:val="sv-SE"/>
        </w:rPr>
        <w:t xml:space="preserve"> </w:t>
      </w:r>
    </w:p>
    <w:p w14:paraId="45DBFFFD" w14:textId="77777777" w:rsidR="00836D87" w:rsidRPr="0001571F" w:rsidRDefault="00836D87" w:rsidP="1D6E7E7E">
      <w:pPr>
        <w:pStyle w:val="Rubrik2"/>
        <w:numPr>
          <w:ilvl w:val="0"/>
          <w:numId w:val="0"/>
        </w:numPr>
        <w:rPr>
          <w:lang w:val="sv-SE"/>
        </w:rPr>
        <w:sectPr w:rsidR="00836D87" w:rsidRPr="0001571F" w:rsidSect="00B8701D">
          <w:footerReference w:type="default" r:id="rId15"/>
          <w:type w:val="oddPage"/>
          <w:pgSz w:w="9356" w:h="13721"/>
          <w:pgMar w:top="1134" w:right="1247" w:bottom="1531" w:left="1247" w:header="708" w:footer="708" w:gutter="0"/>
          <w:pgNumType w:fmt="lowerRoman"/>
          <w:cols w:space="708"/>
          <w:docGrid w:linePitch="360"/>
        </w:sectPr>
      </w:pPr>
    </w:p>
    <w:p w14:paraId="23F85C7C" w14:textId="77777777" w:rsidR="00836D87" w:rsidRPr="00E85434" w:rsidRDefault="00F436A4" w:rsidP="004F6F21">
      <w:pPr>
        <w:pStyle w:val="AbstractHeading"/>
        <w:rPr>
          <w:lang w:val="sv-SE"/>
        </w:rPr>
      </w:pPr>
      <w:bookmarkStart w:id="4" w:name="_Toc223610728"/>
      <w:r w:rsidRPr="00E85434">
        <w:rPr>
          <w:lang w:val="sv-SE"/>
        </w:rPr>
        <w:lastRenderedPageBreak/>
        <w:t>Popu</w:t>
      </w:r>
      <w:r w:rsidR="00E85434" w:rsidRPr="00E85434">
        <w:rPr>
          <w:lang w:val="sv-SE"/>
        </w:rPr>
        <w:t>lärvetenskaplig sammanfattning</w:t>
      </w:r>
      <w:r w:rsidR="00A04E97" w:rsidRPr="00E85434">
        <w:rPr>
          <w:lang w:val="sv-SE"/>
        </w:rPr>
        <w:t xml:space="preserve"> </w:t>
      </w:r>
      <w:r w:rsidR="00A04E97" w:rsidRPr="00E85434">
        <w:rPr>
          <w:b w:val="0"/>
          <w:bCs w:val="0"/>
          <w:lang w:val="sv-SE"/>
        </w:rPr>
        <w:t xml:space="preserve">[Arial </w:t>
      </w:r>
      <w:r w:rsidR="00A63C7B" w:rsidRPr="00E85434">
        <w:rPr>
          <w:b w:val="0"/>
          <w:bCs w:val="0"/>
          <w:lang w:val="sv-SE"/>
        </w:rPr>
        <w:t>Fetstil</w:t>
      </w:r>
      <w:r w:rsidR="00A04E97" w:rsidRPr="00E85434">
        <w:rPr>
          <w:b w:val="0"/>
          <w:bCs w:val="0"/>
          <w:lang w:val="sv-SE"/>
        </w:rPr>
        <w:t xml:space="preserve"> 12 pt]</w:t>
      </w:r>
      <w:bookmarkEnd w:id="4"/>
    </w:p>
    <w:p w14:paraId="0A00D725" w14:textId="77777777" w:rsidR="00425B3C" w:rsidRPr="00AA5D21" w:rsidRDefault="00F436A4" w:rsidP="4F8972C5">
      <w:pPr>
        <w:pStyle w:val="Abstract-Body"/>
        <w:rPr>
          <w:b/>
          <w:bCs/>
          <w:lang w:val="sv-SE"/>
        </w:rPr>
      </w:pPr>
      <w:r w:rsidRPr="00FC3A7B">
        <w:rPr>
          <w:i/>
          <w:iCs/>
          <w:sz w:val="24"/>
          <w:szCs w:val="24"/>
          <w:lang w:val="sv-SE"/>
        </w:rPr>
        <w:t>Tit</w:t>
      </w:r>
      <w:r w:rsidR="00DB1B1E">
        <w:rPr>
          <w:i/>
          <w:iCs/>
          <w:sz w:val="24"/>
          <w:szCs w:val="24"/>
          <w:lang w:val="sv-SE"/>
        </w:rPr>
        <w:t>el</w:t>
      </w:r>
      <w:r w:rsidR="006C734B">
        <w:rPr>
          <w:i/>
          <w:iCs/>
          <w:lang w:val="sv-SE"/>
        </w:rPr>
        <w:t xml:space="preserve"> </w:t>
      </w:r>
      <w:r w:rsidR="009107B1">
        <w:rPr>
          <w:lang w:val="sv-SE"/>
        </w:rPr>
        <w:t>[</w:t>
      </w:r>
      <w:r w:rsidR="00CD419C" w:rsidRPr="00A43AC0">
        <w:rPr>
          <w:rFonts w:asciiTheme="majorHAnsi" w:hAnsiTheme="majorHAnsi" w:cstheme="majorHAnsi"/>
          <w:lang w:val="sv-SE"/>
        </w:rPr>
        <w:t>Avhandlingens titel</w:t>
      </w:r>
      <w:r w:rsidR="00615874" w:rsidRPr="00A43AC0">
        <w:rPr>
          <w:rFonts w:asciiTheme="majorHAnsi" w:hAnsiTheme="majorHAnsi" w:cstheme="majorHAnsi"/>
          <w:lang w:val="sv-SE"/>
        </w:rPr>
        <w:t xml:space="preserve"> på </w:t>
      </w:r>
      <w:r w:rsidR="00E85434">
        <w:rPr>
          <w:rFonts w:asciiTheme="majorHAnsi" w:hAnsiTheme="majorHAnsi" w:cstheme="majorHAnsi"/>
          <w:lang w:val="sv-SE"/>
        </w:rPr>
        <w:t xml:space="preserve">svenska </w:t>
      </w:r>
      <w:r w:rsidR="000336AC">
        <w:rPr>
          <w:rFonts w:asciiTheme="majorHAnsi" w:hAnsiTheme="majorHAnsi" w:cstheme="majorHAnsi"/>
          <w:lang w:val="sv-SE"/>
        </w:rPr>
        <w:t>(</w:t>
      </w:r>
      <w:r w:rsidR="00DB1B1E">
        <w:rPr>
          <w:rFonts w:asciiTheme="majorHAnsi" w:hAnsiTheme="majorHAnsi" w:cstheme="majorHAnsi"/>
          <w:lang w:val="sv-SE"/>
        </w:rPr>
        <w:t xml:space="preserve">eller </w:t>
      </w:r>
      <w:r w:rsidR="00E85434">
        <w:rPr>
          <w:rFonts w:asciiTheme="majorHAnsi" w:hAnsiTheme="majorHAnsi" w:cstheme="majorHAnsi"/>
          <w:lang w:val="sv-SE"/>
        </w:rPr>
        <w:t>norska eller danska</w:t>
      </w:r>
      <w:r w:rsidR="000336AC">
        <w:rPr>
          <w:rFonts w:asciiTheme="majorHAnsi" w:hAnsiTheme="majorHAnsi" w:cstheme="majorHAnsi"/>
          <w:lang w:val="sv-SE"/>
        </w:rPr>
        <w:t>)</w:t>
      </w:r>
      <w:r w:rsidR="00FD0E66" w:rsidRPr="00A43AC0">
        <w:rPr>
          <w:rFonts w:asciiTheme="majorHAnsi" w:hAnsiTheme="majorHAnsi" w:cstheme="majorHAnsi"/>
          <w:lang w:val="sv-SE"/>
        </w:rPr>
        <w:t>]</w:t>
      </w:r>
    </w:p>
    <w:p w14:paraId="5D4A4E9A" w14:textId="77777777" w:rsidR="00836D87" w:rsidRDefault="00DB1B1E" w:rsidP="004F6F21">
      <w:pPr>
        <w:pStyle w:val="Abstract-Body"/>
        <w:rPr>
          <w:rFonts w:asciiTheme="majorHAnsi" w:hAnsiTheme="majorHAnsi" w:cstheme="majorHAnsi"/>
          <w:lang w:val="sv-SE"/>
        </w:rPr>
      </w:pPr>
      <w:r>
        <w:rPr>
          <w:i/>
          <w:sz w:val="24"/>
          <w:szCs w:val="24"/>
          <w:lang w:val="sv-SE"/>
        </w:rPr>
        <w:t>Nyckelord</w:t>
      </w:r>
      <w:r w:rsidR="00836D87" w:rsidRPr="00FC3A7B">
        <w:rPr>
          <w:i/>
          <w:sz w:val="24"/>
          <w:szCs w:val="24"/>
          <w:lang w:val="sv-SE"/>
        </w:rPr>
        <w:t>:</w:t>
      </w:r>
      <w:r w:rsidR="00836D87" w:rsidRPr="0081308C">
        <w:rPr>
          <w:lang w:val="sv-SE"/>
        </w:rPr>
        <w:t xml:space="preserve"> </w:t>
      </w:r>
      <w:r w:rsidR="00384C87" w:rsidRPr="0081308C">
        <w:rPr>
          <w:lang w:val="sv-SE"/>
        </w:rPr>
        <w:t>[</w:t>
      </w:r>
      <w:r w:rsidR="00F436A4" w:rsidRPr="0042132A">
        <w:rPr>
          <w:rFonts w:asciiTheme="majorHAnsi" w:hAnsiTheme="majorHAnsi" w:cstheme="majorHAnsi"/>
          <w:lang w:val="sv-SE"/>
        </w:rPr>
        <w:t xml:space="preserve">5 </w:t>
      </w:r>
      <w:r w:rsidR="00384C87" w:rsidRPr="0042132A">
        <w:rPr>
          <w:rFonts w:asciiTheme="majorHAnsi" w:hAnsiTheme="majorHAnsi" w:cstheme="majorHAnsi"/>
          <w:lang w:val="sv-SE"/>
        </w:rPr>
        <w:t>nyckelord</w:t>
      </w:r>
      <w:r w:rsidR="00F436A4" w:rsidRPr="0042132A">
        <w:rPr>
          <w:rFonts w:asciiTheme="majorHAnsi" w:hAnsiTheme="majorHAnsi" w:cstheme="majorHAnsi"/>
          <w:lang w:val="sv-SE"/>
        </w:rPr>
        <w:t>;</w:t>
      </w:r>
      <w:r w:rsidR="0081308C" w:rsidRPr="0042132A">
        <w:rPr>
          <w:rFonts w:asciiTheme="majorHAnsi" w:hAnsiTheme="majorHAnsi" w:cstheme="majorHAnsi"/>
          <w:lang w:val="sv-SE"/>
        </w:rPr>
        <w:t xml:space="preserve"> på </w:t>
      </w:r>
      <w:r>
        <w:rPr>
          <w:rFonts w:asciiTheme="majorHAnsi" w:hAnsiTheme="majorHAnsi" w:cstheme="majorHAnsi"/>
          <w:lang w:val="sv-SE"/>
        </w:rPr>
        <w:t>svenska</w:t>
      </w:r>
      <w:r w:rsidR="0081308C" w:rsidRPr="0042132A">
        <w:rPr>
          <w:rFonts w:asciiTheme="majorHAnsi" w:hAnsiTheme="majorHAnsi" w:cstheme="majorHAnsi"/>
          <w:lang w:val="sv-SE"/>
        </w:rPr>
        <w:t>,</w:t>
      </w:r>
      <w:r w:rsidR="0042132A">
        <w:rPr>
          <w:rFonts w:asciiTheme="majorHAnsi" w:hAnsiTheme="majorHAnsi" w:cstheme="majorHAnsi"/>
          <w:lang w:val="sv-SE"/>
        </w:rPr>
        <w:t xml:space="preserve"> </w:t>
      </w:r>
      <w:r w:rsidR="0081308C" w:rsidRPr="0042132A">
        <w:rPr>
          <w:rFonts w:asciiTheme="majorHAnsi" w:hAnsiTheme="majorHAnsi" w:cstheme="majorHAnsi"/>
          <w:lang w:val="sv-SE"/>
        </w:rPr>
        <w:t>starta varje ord med</w:t>
      </w:r>
      <w:r w:rsidR="001E6875">
        <w:rPr>
          <w:rFonts w:asciiTheme="majorHAnsi" w:hAnsiTheme="majorHAnsi" w:cstheme="majorHAnsi"/>
          <w:lang w:val="sv-SE"/>
        </w:rPr>
        <w:t xml:space="preserve"> versal</w:t>
      </w:r>
      <w:r w:rsidR="0042132A" w:rsidRPr="0042132A">
        <w:rPr>
          <w:rFonts w:asciiTheme="majorHAnsi" w:hAnsiTheme="majorHAnsi" w:cstheme="majorHAnsi"/>
          <w:lang w:val="sv-SE"/>
        </w:rPr>
        <w:t xml:space="preserve"> och semikolon mellan </w:t>
      </w:r>
      <w:r w:rsidR="009E2875" w:rsidRPr="0042132A">
        <w:rPr>
          <w:rFonts w:asciiTheme="majorHAnsi" w:hAnsiTheme="majorHAnsi" w:cstheme="majorHAnsi"/>
          <w:lang w:val="sv-SE"/>
        </w:rPr>
        <w:t>orden.</w:t>
      </w:r>
      <w:r w:rsidR="009E2875">
        <w:rPr>
          <w:rFonts w:asciiTheme="majorHAnsi" w:hAnsiTheme="majorHAnsi" w:cstheme="majorHAnsi"/>
          <w:lang w:val="sv-SE"/>
        </w:rPr>
        <w:t xml:space="preserve"> Garamond</w:t>
      </w:r>
      <w:r w:rsidR="00432741">
        <w:rPr>
          <w:rFonts w:asciiTheme="majorHAnsi" w:hAnsiTheme="majorHAnsi" w:cstheme="majorHAnsi"/>
          <w:lang w:val="sv-SE"/>
        </w:rPr>
        <w:t xml:space="preserve"> 11 pt.</w:t>
      </w:r>
      <w:r w:rsidR="0042132A" w:rsidRPr="0042132A">
        <w:rPr>
          <w:rFonts w:asciiTheme="majorHAnsi" w:hAnsiTheme="majorHAnsi" w:cstheme="majorHAnsi"/>
          <w:lang w:val="sv-SE"/>
        </w:rPr>
        <w:t>]</w:t>
      </w:r>
    </w:p>
    <w:p w14:paraId="06B65193" w14:textId="77777777" w:rsidR="00DB1B1E" w:rsidRPr="00042E2A" w:rsidRDefault="00DB1B1E" w:rsidP="00DB1B1E">
      <w:pPr>
        <w:pStyle w:val="Abstract-Body"/>
        <w:rPr>
          <w:rFonts w:asciiTheme="majorHAnsi" w:hAnsiTheme="majorHAnsi" w:cstheme="majorHAnsi"/>
          <w:i/>
          <w:iCs/>
          <w:sz w:val="20"/>
          <w:szCs w:val="20"/>
          <w:lang w:val="sv-SE"/>
        </w:rPr>
      </w:pPr>
      <w:r w:rsidRPr="00523005">
        <w:rPr>
          <w:i/>
          <w:iCs/>
          <w:sz w:val="24"/>
          <w:szCs w:val="24"/>
          <w:lang w:val="sv-SE"/>
        </w:rPr>
        <w:t xml:space="preserve">ISBN            </w:t>
      </w:r>
      <w:r w:rsidRPr="00583AC6">
        <w:rPr>
          <w:sz w:val="24"/>
          <w:szCs w:val="24"/>
          <w:lang w:val="sv-SE"/>
        </w:rPr>
        <w:t>XXXXXXX (tryckt)</w:t>
      </w:r>
      <w:r>
        <w:rPr>
          <w:sz w:val="24"/>
          <w:szCs w:val="24"/>
          <w:lang w:val="sv-SE"/>
        </w:rPr>
        <w:t xml:space="preserve"> </w:t>
      </w:r>
      <w:r w:rsidRPr="00042E2A">
        <w:rPr>
          <w:rFonts w:asciiTheme="majorHAnsi" w:hAnsiTheme="majorHAnsi" w:cstheme="majorHAnsi"/>
          <w:sz w:val="20"/>
          <w:szCs w:val="20"/>
          <w:lang w:val="sv-SE"/>
        </w:rPr>
        <w:t>[Kontakta Digitalt Servicecenter för ISBN]</w:t>
      </w:r>
    </w:p>
    <w:p w14:paraId="1B642FE6" w14:textId="77777777" w:rsidR="00DB1B1E" w:rsidRPr="00DB1B1E" w:rsidRDefault="00DB1B1E" w:rsidP="004F6F21">
      <w:pPr>
        <w:pStyle w:val="Abstract-Body"/>
        <w:rPr>
          <w:i/>
          <w:iCs/>
          <w:sz w:val="24"/>
          <w:szCs w:val="24"/>
          <w:lang w:val="sv-SE"/>
        </w:rPr>
      </w:pPr>
      <w:r w:rsidRPr="00523005">
        <w:rPr>
          <w:i/>
          <w:iCs/>
          <w:sz w:val="24"/>
          <w:szCs w:val="24"/>
          <w:lang w:val="sv-SE"/>
        </w:rPr>
        <w:t>ISBN</w:t>
      </w:r>
      <w:r>
        <w:rPr>
          <w:i/>
          <w:iCs/>
          <w:sz w:val="24"/>
          <w:szCs w:val="24"/>
          <w:lang w:val="sv-SE"/>
        </w:rPr>
        <w:t xml:space="preserve">             </w:t>
      </w:r>
      <w:r w:rsidRPr="00583AC6">
        <w:rPr>
          <w:sz w:val="24"/>
          <w:szCs w:val="24"/>
          <w:lang w:val="sv-SE"/>
        </w:rPr>
        <w:t>XXXXXXX (elektroniskt)</w:t>
      </w:r>
    </w:p>
    <w:p w14:paraId="6D8E4692" w14:textId="77777777" w:rsidR="00836D87" w:rsidRPr="006C0A7D" w:rsidRDefault="00A43AC0" w:rsidP="004F6F21">
      <w:pPr>
        <w:pStyle w:val="Abstract-Body"/>
        <w:rPr>
          <w:rFonts w:asciiTheme="majorHAnsi" w:hAnsiTheme="majorHAnsi" w:cstheme="majorHAnsi"/>
          <w:lang w:val="sv-SE"/>
        </w:rPr>
      </w:pPr>
      <w:r>
        <w:rPr>
          <w:lang w:val="sv-SE"/>
        </w:rPr>
        <w:t>[</w:t>
      </w:r>
      <w:r w:rsidRPr="006C0A7D">
        <w:rPr>
          <w:rFonts w:asciiTheme="majorHAnsi" w:hAnsiTheme="majorHAnsi" w:cstheme="majorHAnsi"/>
          <w:lang w:val="sv-SE"/>
        </w:rPr>
        <w:t>Title och Keywords</w:t>
      </w:r>
      <w:r w:rsidR="00D6224F" w:rsidRPr="006C0A7D">
        <w:rPr>
          <w:rFonts w:asciiTheme="majorHAnsi" w:hAnsiTheme="majorHAnsi" w:cstheme="majorHAnsi"/>
          <w:lang w:val="sv-SE"/>
        </w:rPr>
        <w:t xml:space="preserve"> skriv</w:t>
      </w:r>
      <w:r w:rsidR="00707E55">
        <w:rPr>
          <w:rFonts w:asciiTheme="majorHAnsi" w:hAnsiTheme="majorHAnsi" w:cstheme="majorHAnsi"/>
          <w:lang w:val="sv-SE"/>
        </w:rPr>
        <w:t>s</w:t>
      </w:r>
      <w:r w:rsidR="00D6224F" w:rsidRPr="006C0A7D">
        <w:rPr>
          <w:rFonts w:asciiTheme="majorHAnsi" w:hAnsiTheme="majorHAnsi" w:cstheme="majorHAnsi"/>
          <w:lang w:val="sv-SE"/>
        </w:rPr>
        <w:t xml:space="preserve"> med Garamond kursiv 1</w:t>
      </w:r>
      <w:r w:rsidR="00FC3A7B">
        <w:rPr>
          <w:rFonts w:asciiTheme="majorHAnsi" w:hAnsiTheme="majorHAnsi" w:cstheme="majorHAnsi"/>
          <w:lang w:val="sv-SE"/>
        </w:rPr>
        <w:t>2</w:t>
      </w:r>
      <w:r w:rsidR="00D6224F" w:rsidRPr="006C0A7D">
        <w:rPr>
          <w:rFonts w:asciiTheme="majorHAnsi" w:hAnsiTheme="majorHAnsi" w:cstheme="majorHAnsi"/>
          <w:lang w:val="sv-SE"/>
        </w:rPr>
        <w:t>pt.]</w:t>
      </w:r>
    </w:p>
    <w:p w14:paraId="06363BD7" w14:textId="77777777" w:rsidR="006C0A7D" w:rsidRPr="006C0A7D" w:rsidRDefault="006C0A7D" w:rsidP="006C0A7D">
      <w:pPr>
        <w:pStyle w:val="Abstract-Body"/>
        <w:rPr>
          <w:rFonts w:asciiTheme="majorHAnsi" w:hAnsiTheme="majorHAnsi" w:cstheme="majorHAnsi"/>
          <w:lang w:val="sv-SE"/>
        </w:rPr>
      </w:pPr>
      <w:r w:rsidRPr="006C0A7D">
        <w:rPr>
          <w:rFonts w:asciiTheme="majorHAnsi" w:hAnsiTheme="majorHAnsi" w:cstheme="majorHAnsi"/>
          <w:lang w:val="sv-SE"/>
        </w:rPr>
        <w:t>[</w:t>
      </w:r>
      <w:r w:rsidR="00A04E97" w:rsidRPr="006C0A7D">
        <w:rPr>
          <w:rFonts w:asciiTheme="majorHAnsi" w:hAnsiTheme="majorHAnsi" w:cstheme="majorHAnsi"/>
          <w:lang w:val="sv-SE"/>
        </w:rPr>
        <w:t>Brödtext Garamond 1</w:t>
      </w:r>
      <w:r w:rsidRPr="006C0A7D">
        <w:rPr>
          <w:rFonts w:asciiTheme="majorHAnsi" w:hAnsiTheme="majorHAnsi" w:cstheme="majorHAnsi"/>
          <w:lang w:val="sv-SE"/>
        </w:rPr>
        <w:t>1</w:t>
      </w:r>
      <w:r w:rsidR="00A04E97" w:rsidRPr="006C0A7D">
        <w:rPr>
          <w:rFonts w:asciiTheme="majorHAnsi" w:hAnsiTheme="majorHAnsi" w:cstheme="majorHAnsi"/>
          <w:lang w:val="sv-SE"/>
        </w:rPr>
        <w:t xml:space="preserve"> </w:t>
      </w:r>
      <w:r w:rsidR="009E2875" w:rsidRPr="006C0A7D">
        <w:rPr>
          <w:rFonts w:asciiTheme="majorHAnsi" w:hAnsiTheme="majorHAnsi" w:cstheme="majorHAnsi"/>
          <w:lang w:val="sv-SE"/>
        </w:rPr>
        <w:t>pt</w:t>
      </w:r>
      <w:r w:rsidR="009E2875">
        <w:rPr>
          <w:rFonts w:asciiTheme="majorHAnsi" w:hAnsiTheme="majorHAnsi" w:cstheme="majorHAnsi"/>
          <w:lang w:val="sv-SE"/>
        </w:rPr>
        <w:t>.</w:t>
      </w:r>
      <w:r w:rsidRPr="006C0A7D">
        <w:rPr>
          <w:rFonts w:asciiTheme="majorHAnsi" w:hAnsiTheme="majorHAnsi" w:cstheme="majorHAnsi"/>
          <w:lang w:val="sv-SE"/>
        </w:rPr>
        <w:t xml:space="preserve"> Detta avsnitt skrivs på </w:t>
      </w:r>
      <w:r w:rsidR="00E85434">
        <w:rPr>
          <w:rFonts w:asciiTheme="majorHAnsi" w:hAnsiTheme="majorHAnsi" w:cstheme="majorHAnsi"/>
          <w:lang w:val="sv-SE"/>
        </w:rPr>
        <w:t>svenska</w:t>
      </w:r>
      <w:r w:rsidR="00DB1B1E">
        <w:rPr>
          <w:rFonts w:asciiTheme="majorHAnsi" w:hAnsiTheme="majorHAnsi" w:cstheme="majorHAnsi"/>
          <w:lang w:val="sv-SE"/>
        </w:rPr>
        <w:t xml:space="preserve"> </w:t>
      </w:r>
      <w:r w:rsidR="000336AC">
        <w:rPr>
          <w:rFonts w:asciiTheme="majorHAnsi" w:hAnsiTheme="majorHAnsi" w:cstheme="majorHAnsi"/>
          <w:lang w:val="sv-SE"/>
        </w:rPr>
        <w:t>(</w:t>
      </w:r>
      <w:r w:rsidR="00DB1B1E">
        <w:rPr>
          <w:rFonts w:asciiTheme="majorHAnsi" w:hAnsiTheme="majorHAnsi" w:cstheme="majorHAnsi"/>
          <w:lang w:val="sv-SE"/>
        </w:rPr>
        <w:t>eller norska eller danska)</w:t>
      </w:r>
      <w:r w:rsidR="00DB1B1E" w:rsidRPr="00A43AC0">
        <w:rPr>
          <w:rFonts w:asciiTheme="majorHAnsi" w:hAnsiTheme="majorHAnsi" w:cstheme="majorHAnsi"/>
          <w:lang w:val="sv-SE"/>
        </w:rPr>
        <w:t>]</w:t>
      </w:r>
      <w:r w:rsidRPr="006C0A7D">
        <w:rPr>
          <w:rFonts w:asciiTheme="majorHAnsi" w:hAnsiTheme="majorHAnsi" w:cstheme="majorHAnsi"/>
          <w:lang w:val="sv-SE"/>
        </w:rPr>
        <w:t>.]</w:t>
      </w:r>
    </w:p>
    <w:p w14:paraId="69A250B0" w14:textId="77777777" w:rsidR="001A0165" w:rsidRPr="001A0165" w:rsidRDefault="001A0165" w:rsidP="004F6F21">
      <w:pPr>
        <w:pStyle w:val="Abstract-Body"/>
        <w:rPr>
          <w:noProof/>
          <w:lang w:val="en-US"/>
        </w:rPr>
      </w:pPr>
      <w:r w:rsidRPr="001A0165">
        <w:rPr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12FE68E0" w14:textId="77777777" w:rsidR="001A0165" w:rsidRPr="001A0165" w:rsidRDefault="001A0165" w:rsidP="004F6F21">
      <w:pPr>
        <w:pStyle w:val="Abstract-Body"/>
        <w:rPr>
          <w:noProof/>
          <w:lang w:val="en-US"/>
        </w:rPr>
      </w:pPr>
      <w:r w:rsidRPr="001A0165">
        <w:rPr>
          <w:noProof/>
          <w:lang w:val="en-US"/>
        </w:rPr>
        <w:t>Nunc viverra imperdiet enim. Fusce est. Vivamus a tellus.</w:t>
      </w:r>
    </w:p>
    <w:p w14:paraId="450A134B" w14:textId="77777777" w:rsidR="001A0165" w:rsidRPr="001A0165" w:rsidRDefault="001A0165" w:rsidP="004F6F21">
      <w:pPr>
        <w:pStyle w:val="Abstract-Body"/>
        <w:rPr>
          <w:noProof/>
          <w:lang w:val="en-US"/>
        </w:rPr>
      </w:pPr>
      <w:r w:rsidRPr="001A0165">
        <w:rPr>
          <w:noProof/>
          <w:lang w:val="en-US"/>
        </w:rPr>
        <w:t>Pellentesque habitant morbi tristique senectus et netus et malesuada fames ac turpis egestas. Proin pharetra nonummy pede. Mauris et orci.</w:t>
      </w:r>
    </w:p>
    <w:p w14:paraId="2E930DBF" w14:textId="77777777" w:rsidR="001A0165" w:rsidRPr="001A0165" w:rsidRDefault="001A0165" w:rsidP="004F6F21">
      <w:pPr>
        <w:pStyle w:val="Abstract-Body"/>
        <w:rPr>
          <w:noProof/>
          <w:lang w:val="en-US"/>
        </w:rPr>
      </w:pPr>
      <w:r w:rsidRPr="001A0165">
        <w:rPr>
          <w:noProof/>
          <w:lang w:val="en-US"/>
        </w:rPr>
        <w:t>Aenean nec lorem. In porttitor. Donec laoreet nonummy augue.</w:t>
      </w:r>
    </w:p>
    <w:p w14:paraId="5A8328A2" w14:textId="77777777" w:rsidR="006752E0" w:rsidRDefault="001A0165" w:rsidP="004F6F21">
      <w:pPr>
        <w:pStyle w:val="Abstract-Body"/>
        <w:rPr>
          <w:lang w:val="sv-SE"/>
        </w:rPr>
      </w:pPr>
      <w:r w:rsidRPr="001A0165">
        <w:rPr>
          <w:noProof/>
          <w:lang w:val="en-US"/>
        </w:rPr>
        <w:t xml:space="preserve">Suspendisse dui purus, scelerisque at, vulputate vitae, pretium mattis, nunc. </w:t>
      </w:r>
      <w:r>
        <w:rPr>
          <w:noProof/>
          <w:lang w:val="sv-SE"/>
        </w:rPr>
        <w:t>Mauris eget neque at sem venenatis eleifend. Ut nonummy.</w:t>
      </w:r>
    </w:p>
    <w:p w14:paraId="74BABD4B" w14:textId="77777777" w:rsidR="001A0165" w:rsidRPr="00A04E97" w:rsidRDefault="001A0165" w:rsidP="004F6F21">
      <w:pPr>
        <w:pStyle w:val="Abstract-Body"/>
        <w:rPr>
          <w:lang w:val="sv-SE"/>
        </w:rPr>
      </w:pPr>
    </w:p>
    <w:p w14:paraId="3AFCDC69" w14:textId="77777777" w:rsidR="006752E0" w:rsidRPr="00A04E97" w:rsidRDefault="006752E0" w:rsidP="007A4E1C">
      <w:pPr>
        <w:pStyle w:val="Abstract-Body"/>
        <w:rPr>
          <w:lang w:val="sv-SE"/>
        </w:rPr>
      </w:pPr>
    </w:p>
    <w:p w14:paraId="11A06CDB" w14:textId="77777777" w:rsidR="006752E0" w:rsidRPr="00A04E97" w:rsidRDefault="006752E0" w:rsidP="007A4E1C">
      <w:pPr>
        <w:pStyle w:val="Abstract-Body"/>
        <w:rPr>
          <w:lang w:val="sv-SE"/>
        </w:rPr>
      </w:pPr>
    </w:p>
    <w:p w14:paraId="527CD6B0" w14:textId="77777777" w:rsidR="006752E0" w:rsidRPr="00A04E97" w:rsidRDefault="006752E0" w:rsidP="007A4E1C">
      <w:pPr>
        <w:pStyle w:val="Abstract-Body"/>
        <w:rPr>
          <w:lang w:val="sv-SE"/>
        </w:rPr>
      </w:pPr>
    </w:p>
    <w:p w14:paraId="1A450292" w14:textId="77777777" w:rsidR="006752E0" w:rsidRPr="00A04E97" w:rsidRDefault="006752E0" w:rsidP="007A4E1C">
      <w:pPr>
        <w:pStyle w:val="Abstract-Body"/>
        <w:rPr>
          <w:lang w:val="sv-SE"/>
        </w:rPr>
      </w:pPr>
    </w:p>
    <w:p w14:paraId="64804C57" w14:textId="77777777" w:rsidR="006752E0" w:rsidRPr="0060218E" w:rsidRDefault="00781F99" w:rsidP="004F6F21">
      <w:pPr>
        <w:pStyle w:val="Abstract-Body"/>
        <w:rPr>
          <w:lang w:val="sv-SE"/>
        </w:rPr>
        <w:sectPr w:rsidR="006752E0" w:rsidRPr="0060218E" w:rsidSect="00836D87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oddPage"/>
          <w:pgSz w:w="9356" w:h="13721"/>
          <w:pgMar w:top="1134" w:right="1247" w:bottom="1531" w:left="1247" w:header="708" w:footer="708" w:gutter="0"/>
          <w:pgNumType w:fmt="lowerRoman"/>
          <w:cols w:space="708"/>
          <w:docGrid w:linePitch="360"/>
        </w:sectPr>
      </w:pPr>
      <w:r>
        <w:rPr>
          <w:lang w:val="sv-SE"/>
        </w:rPr>
        <w:t>.</w:t>
      </w:r>
    </w:p>
    <w:p w14:paraId="28FD9361" w14:textId="77777777" w:rsidR="00780664" w:rsidRPr="00CD419C" w:rsidRDefault="00A04E97" w:rsidP="004F6F21">
      <w:pPr>
        <w:pStyle w:val="AbstractHeading"/>
        <w:rPr>
          <w:lang w:val="sv-SE"/>
        </w:rPr>
      </w:pPr>
      <w:bookmarkStart w:id="5" w:name="_Toc223610729"/>
      <w:r w:rsidRPr="00CD419C">
        <w:rPr>
          <w:lang w:val="sv-SE"/>
        </w:rPr>
        <w:lastRenderedPageBreak/>
        <w:t>Abstract</w:t>
      </w:r>
      <w:r w:rsidR="00191BB8" w:rsidRPr="00CD419C">
        <w:rPr>
          <w:lang w:val="sv-SE"/>
        </w:rPr>
        <w:t xml:space="preserve"> </w:t>
      </w:r>
      <w:r w:rsidR="00191BB8" w:rsidRPr="00CD419C">
        <w:rPr>
          <w:b w:val="0"/>
          <w:bCs w:val="0"/>
          <w:lang w:val="sv-SE"/>
        </w:rPr>
        <w:t xml:space="preserve">[Arial </w:t>
      </w:r>
      <w:r w:rsidR="00A63C7B">
        <w:rPr>
          <w:b w:val="0"/>
          <w:bCs w:val="0"/>
          <w:lang w:val="sv-SE"/>
        </w:rPr>
        <w:t>Fetstil</w:t>
      </w:r>
      <w:r w:rsidR="00191BB8" w:rsidRPr="00CD419C">
        <w:rPr>
          <w:b w:val="0"/>
          <w:bCs w:val="0"/>
          <w:lang w:val="sv-SE"/>
        </w:rPr>
        <w:t xml:space="preserve"> 12 pt]</w:t>
      </w:r>
      <w:bookmarkEnd w:id="5"/>
    </w:p>
    <w:p w14:paraId="230BA7B0" w14:textId="77777777" w:rsidR="00780664" w:rsidRPr="00CD419C" w:rsidRDefault="00CD419C" w:rsidP="004F6F21">
      <w:pPr>
        <w:pStyle w:val="Abstract-Body"/>
        <w:rPr>
          <w:lang w:val="sv-SE"/>
        </w:rPr>
      </w:pPr>
      <w:r w:rsidRPr="001E6875">
        <w:rPr>
          <w:rFonts w:cstheme="majorHAnsi"/>
          <w:i/>
          <w:sz w:val="24"/>
          <w:szCs w:val="24"/>
          <w:lang w:val="sv-SE"/>
        </w:rPr>
        <w:t>Tit</w:t>
      </w:r>
      <w:r w:rsidR="00AF7BAC">
        <w:rPr>
          <w:rFonts w:cstheme="majorHAnsi"/>
          <w:i/>
          <w:sz w:val="24"/>
          <w:szCs w:val="24"/>
          <w:lang w:val="sv-SE"/>
        </w:rPr>
        <w:t>le</w:t>
      </w:r>
      <w:r w:rsidR="00FC2C12" w:rsidRPr="001E6875">
        <w:rPr>
          <w:rFonts w:cstheme="majorHAnsi"/>
          <w:i/>
          <w:sz w:val="24"/>
          <w:szCs w:val="24"/>
          <w:lang w:val="sv-SE"/>
        </w:rPr>
        <w:t>:</w:t>
      </w:r>
      <w:r w:rsidR="00780664" w:rsidRPr="00CD419C">
        <w:rPr>
          <w:rFonts w:asciiTheme="majorHAnsi" w:hAnsiTheme="majorHAnsi" w:cstheme="majorHAnsi"/>
          <w:b/>
          <w:bCs/>
          <w:sz w:val="24"/>
          <w:szCs w:val="24"/>
          <w:lang w:val="sv-SE"/>
        </w:rPr>
        <w:tab/>
      </w:r>
      <w:r w:rsidR="00CA7DD9">
        <w:rPr>
          <w:rFonts w:asciiTheme="majorHAnsi" w:hAnsiTheme="majorHAnsi" w:cstheme="majorHAnsi"/>
          <w:b/>
          <w:bCs/>
          <w:sz w:val="24"/>
          <w:szCs w:val="24"/>
          <w:lang w:val="sv-SE"/>
        </w:rPr>
        <w:t>[</w:t>
      </w:r>
      <w:r w:rsidRPr="00E452B1">
        <w:rPr>
          <w:rFonts w:asciiTheme="majorHAnsi" w:hAnsiTheme="majorHAnsi" w:cstheme="majorHAnsi"/>
          <w:sz w:val="24"/>
          <w:szCs w:val="24"/>
          <w:lang w:val="sv-SE"/>
        </w:rPr>
        <w:t>Avhandlingens titel</w:t>
      </w:r>
      <w:r w:rsidR="00CA7DD9">
        <w:rPr>
          <w:rFonts w:asciiTheme="majorHAnsi" w:hAnsiTheme="majorHAnsi" w:cstheme="majorHAnsi"/>
          <w:sz w:val="24"/>
          <w:szCs w:val="24"/>
          <w:lang w:val="sv-SE"/>
        </w:rPr>
        <w:t xml:space="preserve"> på engelska</w:t>
      </w:r>
      <w:r w:rsidR="00F41BDF">
        <w:rPr>
          <w:rFonts w:asciiTheme="majorHAnsi" w:hAnsiTheme="majorHAnsi" w:cstheme="majorHAnsi"/>
          <w:sz w:val="24"/>
          <w:szCs w:val="24"/>
          <w:lang w:val="sv-SE"/>
        </w:rPr>
        <w:t xml:space="preserve"> Garamond 11 pt]</w:t>
      </w:r>
      <w:r w:rsidR="003A2E79">
        <w:rPr>
          <w:rFonts w:asciiTheme="majorHAnsi" w:hAnsiTheme="majorHAnsi" w:cstheme="majorHAnsi"/>
          <w:sz w:val="24"/>
          <w:szCs w:val="24"/>
          <w:lang w:val="sv-SE"/>
        </w:rPr>
        <w:t xml:space="preserve"> </w:t>
      </w:r>
    </w:p>
    <w:p w14:paraId="112CCE4D" w14:textId="77777777" w:rsidR="00780664" w:rsidRPr="00CD419C" w:rsidRDefault="00AF7BAC" w:rsidP="004F6F21">
      <w:pPr>
        <w:pStyle w:val="Abstract-Body"/>
        <w:rPr>
          <w:lang w:val="sv-SE"/>
        </w:rPr>
      </w:pPr>
      <w:r>
        <w:rPr>
          <w:rFonts w:cs="Arial"/>
          <w:i/>
          <w:sz w:val="24"/>
          <w:szCs w:val="24"/>
          <w:lang w:val="sv-SE"/>
        </w:rPr>
        <w:t>Keywords</w:t>
      </w:r>
      <w:r w:rsidR="004434CE" w:rsidRPr="000969DE">
        <w:rPr>
          <w:rFonts w:cs="Arial"/>
          <w:i/>
          <w:sz w:val="24"/>
          <w:szCs w:val="24"/>
          <w:lang w:val="sv-SE"/>
        </w:rPr>
        <w:t>:</w:t>
      </w:r>
      <w:r w:rsidR="004434CE" w:rsidRPr="00CD419C">
        <w:rPr>
          <w:rFonts w:ascii="Arial" w:hAnsi="Arial" w:cs="Arial"/>
          <w:sz w:val="24"/>
          <w:szCs w:val="24"/>
          <w:lang w:val="sv-SE"/>
        </w:rPr>
        <w:tab/>
      </w:r>
      <w:r w:rsidR="00CD419C" w:rsidRPr="00CD419C">
        <w:rPr>
          <w:rFonts w:ascii="Arial" w:hAnsi="Arial" w:cs="Arial"/>
          <w:sz w:val="24"/>
          <w:szCs w:val="24"/>
          <w:lang w:val="sv-SE"/>
        </w:rPr>
        <w:t xml:space="preserve"> </w:t>
      </w:r>
      <w:r w:rsidR="00707E55" w:rsidRPr="001D42BF">
        <w:rPr>
          <w:rFonts w:ascii="Arial" w:hAnsi="Arial" w:cs="Arial"/>
          <w:lang w:val="sv-SE"/>
        </w:rPr>
        <w:t>[</w:t>
      </w:r>
      <w:r w:rsidR="00D46E26" w:rsidRPr="001D42BF">
        <w:rPr>
          <w:rFonts w:ascii="Arial" w:hAnsi="Arial" w:cs="Arial"/>
          <w:lang w:val="sv-SE"/>
        </w:rPr>
        <w:t>5</w:t>
      </w:r>
      <w:r w:rsidR="00CD419C" w:rsidRPr="001D42BF">
        <w:rPr>
          <w:rFonts w:ascii="Arial" w:hAnsi="Arial" w:cs="Arial"/>
          <w:lang w:val="sv-SE"/>
        </w:rPr>
        <w:t xml:space="preserve"> ord </w:t>
      </w:r>
      <w:r w:rsidR="00D46E26" w:rsidRPr="001D42BF">
        <w:rPr>
          <w:rFonts w:ascii="Arial" w:hAnsi="Arial" w:cs="Arial"/>
          <w:lang w:val="sv-SE"/>
        </w:rPr>
        <w:t xml:space="preserve">på </w:t>
      </w:r>
      <w:r w:rsidR="00805F5E" w:rsidRPr="001D42BF">
        <w:rPr>
          <w:rFonts w:ascii="Arial" w:hAnsi="Arial" w:cs="Arial"/>
          <w:lang w:val="sv-SE"/>
        </w:rPr>
        <w:t>engelska</w:t>
      </w:r>
      <w:r w:rsidR="00D46E26" w:rsidRPr="001D42BF">
        <w:rPr>
          <w:rFonts w:ascii="Arial" w:hAnsi="Arial" w:cs="Arial"/>
          <w:lang w:val="sv-SE"/>
        </w:rPr>
        <w:t>, start</w:t>
      </w:r>
      <w:r w:rsidR="001D42BF" w:rsidRPr="001D42BF">
        <w:rPr>
          <w:rFonts w:ascii="Arial" w:hAnsi="Arial" w:cs="Arial"/>
          <w:lang w:val="sv-SE"/>
        </w:rPr>
        <w:t>a</w:t>
      </w:r>
      <w:r w:rsidR="00D46E26" w:rsidRPr="001D42BF">
        <w:rPr>
          <w:rFonts w:ascii="Arial" w:hAnsi="Arial" w:cs="Arial"/>
          <w:lang w:val="sv-SE"/>
        </w:rPr>
        <w:t xml:space="preserve"> varje ord</w:t>
      </w:r>
      <w:r w:rsidR="001E6875" w:rsidRPr="001D42BF">
        <w:rPr>
          <w:rFonts w:ascii="Arial" w:hAnsi="Arial" w:cs="Arial"/>
          <w:lang w:val="sv-SE"/>
        </w:rPr>
        <w:t xml:space="preserve"> </w:t>
      </w:r>
      <w:r w:rsidR="00D46E26" w:rsidRPr="001D42BF">
        <w:rPr>
          <w:rFonts w:ascii="Arial" w:hAnsi="Arial" w:cs="Arial"/>
          <w:lang w:val="sv-SE"/>
        </w:rPr>
        <w:t xml:space="preserve">med versal och </w:t>
      </w:r>
      <w:r w:rsidR="002672A2" w:rsidRPr="001D42BF">
        <w:rPr>
          <w:rFonts w:ascii="Arial" w:hAnsi="Arial" w:cs="Arial"/>
          <w:lang w:val="sv-SE"/>
        </w:rPr>
        <w:t>semikolon mellan orden</w:t>
      </w:r>
      <w:r w:rsidR="00707E55" w:rsidRPr="001D42BF">
        <w:rPr>
          <w:lang w:val="sv-SE"/>
        </w:rPr>
        <w:t xml:space="preserve">. </w:t>
      </w:r>
      <w:r w:rsidR="00707E55" w:rsidRPr="00EF24DF">
        <w:rPr>
          <w:rFonts w:asciiTheme="majorHAnsi" w:hAnsiTheme="majorHAnsi" w:cstheme="majorHAnsi"/>
          <w:lang w:val="sv-SE"/>
        </w:rPr>
        <w:t>Garamond 11 pt]</w:t>
      </w:r>
    </w:p>
    <w:p w14:paraId="7EF31EC2" w14:textId="77777777" w:rsidR="00780664" w:rsidRPr="00042E2A" w:rsidRDefault="000969DE" w:rsidP="004F6F21">
      <w:pPr>
        <w:pStyle w:val="Abstract-Body"/>
        <w:rPr>
          <w:rFonts w:asciiTheme="majorHAnsi" w:hAnsiTheme="majorHAnsi" w:cstheme="majorHAnsi"/>
          <w:i/>
          <w:iCs/>
          <w:sz w:val="20"/>
          <w:szCs w:val="20"/>
          <w:lang w:val="sv-SE"/>
        </w:rPr>
      </w:pPr>
      <w:r w:rsidRPr="00523005">
        <w:rPr>
          <w:i/>
          <w:iCs/>
          <w:sz w:val="24"/>
          <w:szCs w:val="24"/>
          <w:lang w:val="sv-SE"/>
        </w:rPr>
        <w:t>ISBN</w:t>
      </w:r>
      <w:r w:rsidR="00FC79C1" w:rsidRPr="00523005">
        <w:rPr>
          <w:i/>
          <w:iCs/>
          <w:sz w:val="24"/>
          <w:szCs w:val="24"/>
          <w:lang w:val="sv-SE"/>
        </w:rPr>
        <w:t xml:space="preserve">            </w:t>
      </w:r>
      <w:r w:rsidR="00523005" w:rsidRPr="00583AC6">
        <w:rPr>
          <w:sz w:val="24"/>
          <w:szCs w:val="24"/>
          <w:lang w:val="sv-SE"/>
        </w:rPr>
        <w:t>XXXXXXX (tryckt)</w:t>
      </w:r>
      <w:r w:rsidR="003F0910">
        <w:rPr>
          <w:sz w:val="24"/>
          <w:szCs w:val="24"/>
          <w:lang w:val="sv-SE"/>
        </w:rPr>
        <w:t xml:space="preserve"> </w:t>
      </w:r>
      <w:r w:rsidR="00042E2A" w:rsidRPr="00042E2A">
        <w:rPr>
          <w:rFonts w:asciiTheme="majorHAnsi" w:hAnsiTheme="majorHAnsi" w:cstheme="majorHAnsi"/>
          <w:sz w:val="20"/>
          <w:szCs w:val="20"/>
          <w:lang w:val="sv-SE"/>
        </w:rPr>
        <w:t>[Kontakta Digitalt Servicecenter för ISBN]</w:t>
      </w:r>
    </w:p>
    <w:p w14:paraId="4FF000EC" w14:textId="77777777" w:rsidR="000969DE" w:rsidRPr="00523005" w:rsidRDefault="000969DE" w:rsidP="004F6F21">
      <w:pPr>
        <w:pStyle w:val="Abstract-Body"/>
        <w:rPr>
          <w:i/>
          <w:iCs/>
          <w:sz w:val="24"/>
          <w:szCs w:val="24"/>
          <w:lang w:val="sv-SE"/>
        </w:rPr>
      </w:pPr>
      <w:r w:rsidRPr="00523005">
        <w:rPr>
          <w:i/>
          <w:iCs/>
          <w:sz w:val="24"/>
          <w:szCs w:val="24"/>
          <w:lang w:val="sv-SE"/>
        </w:rPr>
        <w:t>ISBN</w:t>
      </w:r>
      <w:r w:rsidR="00523005">
        <w:rPr>
          <w:i/>
          <w:iCs/>
          <w:sz w:val="24"/>
          <w:szCs w:val="24"/>
          <w:lang w:val="sv-SE"/>
        </w:rPr>
        <w:t xml:space="preserve">             </w:t>
      </w:r>
      <w:r w:rsidR="00523005" w:rsidRPr="00583AC6">
        <w:rPr>
          <w:sz w:val="24"/>
          <w:szCs w:val="24"/>
          <w:lang w:val="sv-SE"/>
        </w:rPr>
        <w:t>XXXXXXX (</w:t>
      </w:r>
      <w:r w:rsidR="00583AC6" w:rsidRPr="00583AC6">
        <w:rPr>
          <w:sz w:val="24"/>
          <w:szCs w:val="24"/>
          <w:lang w:val="sv-SE"/>
        </w:rPr>
        <w:t>elektroniskt)</w:t>
      </w:r>
    </w:p>
    <w:p w14:paraId="45602EBB" w14:textId="77777777" w:rsidR="00C94EB7" w:rsidRPr="001E6875" w:rsidRDefault="00707E55" w:rsidP="004F6F21">
      <w:pPr>
        <w:pStyle w:val="Abstract-Body"/>
        <w:rPr>
          <w:rFonts w:asciiTheme="majorHAnsi" w:hAnsiTheme="majorHAnsi" w:cstheme="majorHAnsi"/>
          <w:lang w:val="sv-SE"/>
        </w:rPr>
      </w:pPr>
      <w:r>
        <w:rPr>
          <w:lang w:val="sv-SE"/>
        </w:rPr>
        <w:t>[</w:t>
      </w:r>
      <w:r w:rsidRPr="006C0A7D">
        <w:rPr>
          <w:rFonts w:asciiTheme="majorHAnsi" w:hAnsiTheme="majorHAnsi" w:cstheme="majorHAnsi"/>
          <w:lang w:val="sv-SE"/>
        </w:rPr>
        <w:t>Tit</w:t>
      </w:r>
      <w:r>
        <w:rPr>
          <w:rFonts w:asciiTheme="majorHAnsi" w:hAnsiTheme="majorHAnsi" w:cstheme="majorHAnsi"/>
          <w:lang w:val="sv-SE"/>
        </w:rPr>
        <w:t>el, Nyckel</w:t>
      </w:r>
      <w:r w:rsidR="001E6875">
        <w:rPr>
          <w:rFonts w:asciiTheme="majorHAnsi" w:hAnsiTheme="majorHAnsi" w:cstheme="majorHAnsi"/>
          <w:lang w:val="sv-SE"/>
        </w:rPr>
        <w:t>or</w:t>
      </w:r>
      <w:r>
        <w:rPr>
          <w:rFonts w:asciiTheme="majorHAnsi" w:hAnsiTheme="majorHAnsi" w:cstheme="majorHAnsi"/>
          <w:lang w:val="sv-SE"/>
        </w:rPr>
        <w:t>d och ISBN</w:t>
      </w:r>
      <w:r w:rsidRPr="006C0A7D">
        <w:rPr>
          <w:rFonts w:asciiTheme="majorHAnsi" w:hAnsiTheme="majorHAnsi" w:cstheme="majorHAnsi"/>
          <w:lang w:val="sv-SE"/>
        </w:rPr>
        <w:t xml:space="preserve"> skriv</w:t>
      </w:r>
      <w:r>
        <w:rPr>
          <w:rFonts w:asciiTheme="majorHAnsi" w:hAnsiTheme="majorHAnsi" w:cstheme="majorHAnsi"/>
          <w:lang w:val="sv-SE"/>
        </w:rPr>
        <w:t>s</w:t>
      </w:r>
      <w:r w:rsidRPr="006C0A7D">
        <w:rPr>
          <w:rFonts w:asciiTheme="majorHAnsi" w:hAnsiTheme="majorHAnsi" w:cstheme="majorHAnsi"/>
          <w:lang w:val="sv-SE"/>
        </w:rPr>
        <w:t xml:space="preserve"> med Garamond kursiv 1</w:t>
      </w:r>
      <w:r>
        <w:rPr>
          <w:rFonts w:asciiTheme="majorHAnsi" w:hAnsiTheme="majorHAnsi" w:cstheme="majorHAnsi"/>
          <w:lang w:val="sv-SE"/>
        </w:rPr>
        <w:t>2</w:t>
      </w:r>
      <w:r w:rsidRPr="006C0A7D">
        <w:rPr>
          <w:rFonts w:asciiTheme="majorHAnsi" w:hAnsiTheme="majorHAnsi" w:cstheme="majorHAnsi"/>
          <w:lang w:val="sv-SE"/>
        </w:rPr>
        <w:t>pt.]</w:t>
      </w:r>
    </w:p>
    <w:p w14:paraId="15EDA356" w14:textId="77777777" w:rsidR="00FC2C12" w:rsidRPr="001E6875" w:rsidRDefault="003A2E79" w:rsidP="004F6F21">
      <w:pPr>
        <w:pStyle w:val="Abstract-Body"/>
        <w:rPr>
          <w:rFonts w:asciiTheme="majorHAnsi" w:hAnsiTheme="majorHAnsi" w:cstheme="majorHAnsi"/>
          <w:lang w:val="sv-SE"/>
        </w:rPr>
      </w:pPr>
      <w:r w:rsidRPr="001E6875">
        <w:rPr>
          <w:rFonts w:asciiTheme="majorHAnsi" w:hAnsiTheme="majorHAnsi" w:cstheme="majorHAnsi"/>
          <w:lang w:val="sv-SE"/>
        </w:rPr>
        <w:t xml:space="preserve">[Abstract på </w:t>
      </w:r>
      <w:r w:rsidR="001D42BF">
        <w:rPr>
          <w:rFonts w:asciiTheme="majorHAnsi" w:hAnsiTheme="majorHAnsi" w:cstheme="majorHAnsi"/>
          <w:lang w:val="sv-SE"/>
        </w:rPr>
        <w:t>engelska</w:t>
      </w:r>
      <w:r w:rsidRPr="001E6875">
        <w:rPr>
          <w:rFonts w:asciiTheme="majorHAnsi" w:hAnsiTheme="majorHAnsi" w:cstheme="majorHAnsi"/>
          <w:lang w:val="sv-SE"/>
        </w:rPr>
        <w:t xml:space="preserve"> </w:t>
      </w:r>
      <w:r w:rsidR="001678E6" w:rsidRPr="001E6875">
        <w:rPr>
          <w:rFonts w:asciiTheme="majorHAnsi" w:hAnsiTheme="majorHAnsi" w:cstheme="majorHAnsi"/>
          <w:lang w:val="sv-SE"/>
        </w:rPr>
        <w:t>Cirka 3000 tecken</w:t>
      </w:r>
      <w:r w:rsidR="00FC2C12" w:rsidRPr="001E6875">
        <w:rPr>
          <w:rFonts w:asciiTheme="majorHAnsi" w:hAnsiTheme="majorHAnsi" w:cstheme="majorHAnsi"/>
          <w:lang w:val="sv-SE"/>
        </w:rPr>
        <w:t xml:space="preserve"> inkl. blanksteg</w:t>
      </w:r>
      <w:r w:rsidR="001678E6" w:rsidRPr="001E6875">
        <w:rPr>
          <w:rFonts w:asciiTheme="majorHAnsi" w:hAnsiTheme="majorHAnsi" w:cstheme="majorHAnsi"/>
          <w:lang w:val="sv-SE"/>
        </w:rPr>
        <w:t xml:space="preserve"> </w:t>
      </w:r>
      <w:r w:rsidR="00FC2C12" w:rsidRPr="001E6875">
        <w:rPr>
          <w:rFonts w:asciiTheme="majorHAnsi" w:hAnsiTheme="majorHAnsi" w:cstheme="majorHAnsi"/>
          <w:lang w:val="sv-SE"/>
        </w:rPr>
        <w:t xml:space="preserve">Garamond 11 pt, </w:t>
      </w:r>
    </w:p>
    <w:p w14:paraId="589FE731" w14:textId="77777777" w:rsidR="003F0910" w:rsidRPr="003F0910" w:rsidRDefault="003F0910" w:rsidP="0072511E">
      <w:pPr>
        <w:pStyle w:val="Abstract-Body"/>
        <w:rPr>
          <w:noProof/>
          <w:lang w:val="en-US"/>
        </w:rPr>
      </w:pPr>
      <w:r w:rsidRPr="003F0910">
        <w:rPr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0975318C" w14:textId="77777777" w:rsidR="003F0910" w:rsidRPr="003F0910" w:rsidRDefault="003F0910" w:rsidP="0072511E">
      <w:pPr>
        <w:pStyle w:val="Abstract-Body"/>
        <w:rPr>
          <w:noProof/>
          <w:lang w:val="en-US"/>
        </w:rPr>
      </w:pPr>
      <w:r w:rsidRPr="003F0910">
        <w:rPr>
          <w:noProof/>
          <w:lang w:val="en-US"/>
        </w:rPr>
        <w:t>Nunc viverra imperdiet enim. Fusce est. Vivamus a tellus.</w:t>
      </w:r>
    </w:p>
    <w:p w14:paraId="6FFA8D2A" w14:textId="77777777" w:rsidR="003F0910" w:rsidRPr="003F0910" w:rsidRDefault="003F0910" w:rsidP="0072511E">
      <w:pPr>
        <w:pStyle w:val="Abstract-Body"/>
        <w:rPr>
          <w:noProof/>
          <w:lang w:val="en-US"/>
        </w:rPr>
      </w:pPr>
      <w:r w:rsidRPr="003F0910">
        <w:rPr>
          <w:noProof/>
          <w:lang w:val="en-US"/>
        </w:rPr>
        <w:t>Pellentesque habitant morbi tristique senectus et netus et malesuada fames ac turpis egestas. Proin pharetra nonummy pede. Mauris et orci.</w:t>
      </w:r>
    </w:p>
    <w:p w14:paraId="7A068522" w14:textId="77777777" w:rsidR="003F0910" w:rsidRPr="003F0910" w:rsidRDefault="003F0910" w:rsidP="0072511E">
      <w:pPr>
        <w:pStyle w:val="Abstract-Body"/>
        <w:rPr>
          <w:noProof/>
          <w:lang w:val="en-US"/>
        </w:rPr>
      </w:pPr>
      <w:r w:rsidRPr="003F0910">
        <w:rPr>
          <w:noProof/>
          <w:lang w:val="en-US"/>
        </w:rPr>
        <w:t>Aenean nec lorem. In porttitor. Donec laoreet nonummy augue.</w:t>
      </w:r>
    </w:p>
    <w:p w14:paraId="672E535F" w14:textId="77777777" w:rsidR="004434CE" w:rsidRDefault="003F0910" w:rsidP="0072511E">
      <w:pPr>
        <w:pStyle w:val="Abstract-Body"/>
        <w:rPr>
          <w:lang w:val="sv-SE"/>
        </w:rPr>
      </w:pPr>
      <w:r w:rsidRPr="003F0910">
        <w:rPr>
          <w:noProof/>
          <w:lang w:val="en-US"/>
        </w:rPr>
        <w:t xml:space="preserve">Suspendisse dui purus, scelerisque at, vulputate vitae, pretium mattis, nunc. </w:t>
      </w:r>
      <w:r>
        <w:rPr>
          <w:noProof/>
          <w:lang w:val="sv-SE"/>
        </w:rPr>
        <w:t>Mauris eget neque at sem venenatis eleifend. Ut nonummy.</w:t>
      </w:r>
    </w:p>
    <w:p w14:paraId="7741649C" w14:textId="77777777" w:rsidR="003F0910" w:rsidRPr="003F0910" w:rsidRDefault="003F0910" w:rsidP="0072511E">
      <w:pPr>
        <w:pStyle w:val="Abstract-Body"/>
        <w:rPr>
          <w:rFonts w:asciiTheme="majorHAnsi" w:hAnsiTheme="majorHAnsi" w:cstheme="majorHAnsi"/>
          <w:lang w:val="sv-SE"/>
        </w:rPr>
      </w:pPr>
    </w:p>
    <w:p w14:paraId="22BDB39A" w14:textId="77777777" w:rsidR="003A2E79" w:rsidRDefault="003A2E79" w:rsidP="0072511E">
      <w:pPr>
        <w:pStyle w:val="Abstract-Body"/>
        <w:rPr>
          <w:lang w:val="sv-SE"/>
        </w:rPr>
      </w:pPr>
    </w:p>
    <w:p w14:paraId="629FE965" w14:textId="77777777" w:rsidR="003A2E79" w:rsidRPr="001678E6" w:rsidRDefault="003A2E79" w:rsidP="0072511E">
      <w:pPr>
        <w:pStyle w:val="Abstract-Body"/>
        <w:rPr>
          <w:lang w:val="sv-SE"/>
        </w:rPr>
        <w:sectPr w:rsidR="003A2E79" w:rsidRPr="001678E6" w:rsidSect="003A457D">
          <w:type w:val="nextColumn"/>
          <w:pgSz w:w="9356" w:h="13721"/>
          <w:pgMar w:top="1134" w:right="1247" w:bottom="1531" w:left="1247" w:header="708" w:footer="708" w:gutter="0"/>
          <w:pgNumType w:fmt="lowerRoman"/>
          <w:cols w:space="708"/>
          <w:docGrid w:linePitch="360"/>
        </w:sectPr>
      </w:pPr>
    </w:p>
    <w:p w14:paraId="2BC9A85A" w14:textId="77777777" w:rsidR="00F2585F" w:rsidRPr="00191BB8" w:rsidRDefault="00ED09F1" w:rsidP="00191BB8">
      <w:pPr>
        <w:pStyle w:val="AbstractHeading"/>
        <w:rPr>
          <w:lang w:val="sv-SE" w:eastAsia="ja-JP"/>
        </w:rPr>
      </w:pPr>
      <w:bookmarkStart w:id="6" w:name="_Toc223610730"/>
      <w:r>
        <w:rPr>
          <w:lang w:val="sv-SE" w:eastAsia="ja-JP"/>
        </w:rPr>
        <w:lastRenderedPageBreak/>
        <w:t>Förkortningar</w:t>
      </w:r>
      <w:r w:rsidRPr="00191BB8">
        <w:rPr>
          <w:lang w:val="sv-SE" w:eastAsia="ja-JP"/>
        </w:rPr>
        <w:t xml:space="preserve"> </w:t>
      </w:r>
      <w:r w:rsidRPr="0044597C">
        <w:rPr>
          <w:b w:val="0"/>
          <w:bCs w:val="0"/>
          <w:lang w:val="sv-SE" w:eastAsia="ja-JP"/>
        </w:rPr>
        <w:t>[</w:t>
      </w:r>
      <w:r w:rsidR="00191BB8" w:rsidRPr="0044597C">
        <w:rPr>
          <w:b w:val="0"/>
          <w:bCs w:val="0"/>
          <w:lang w:val="sv-SE" w:eastAsia="ja-JP"/>
        </w:rPr>
        <w:t xml:space="preserve">Arial </w:t>
      </w:r>
      <w:r w:rsidR="00825E0C">
        <w:rPr>
          <w:b w:val="0"/>
          <w:bCs w:val="0"/>
          <w:lang w:val="sv-SE" w:eastAsia="ja-JP"/>
        </w:rPr>
        <w:t xml:space="preserve">Fetstil </w:t>
      </w:r>
      <w:r w:rsidR="00191BB8" w:rsidRPr="0044597C">
        <w:rPr>
          <w:b w:val="0"/>
          <w:bCs w:val="0"/>
          <w:lang w:val="sv-SE" w:eastAsia="ja-JP"/>
        </w:rPr>
        <w:t>12 pt]</w:t>
      </w:r>
      <w:bookmarkEnd w:id="6"/>
    </w:p>
    <w:p w14:paraId="724C444F" w14:textId="77777777" w:rsidR="00F2585F" w:rsidRPr="00BC7092" w:rsidRDefault="0083591B" w:rsidP="00BC7092">
      <w:pPr>
        <w:rPr>
          <w:rFonts w:asciiTheme="majorHAnsi" w:hAnsiTheme="majorHAnsi" w:cstheme="majorHAnsi"/>
          <w:lang w:val="sv-SE"/>
        </w:rPr>
      </w:pPr>
      <w:r w:rsidRPr="00BC7092">
        <w:rPr>
          <w:rFonts w:asciiTheme="majorHAnsi" w:hAnsiTheme="majorHAnsi" w:cstheme="majorHAnsi"/>
          <w:lang w:val="sv-SE"/>
        </w:rPr>
        <w:t>[</w:t>
      </w:r>
      <w:r w:rsidR="00251B10" w:rsidRPr="00BC7092">
        <w:rPr>
          <w:rFonts w:asciiTheme="majorHAnsi" w:hAnsiTheme="majorHAnsi" w:cstheme="majorHAnsi"/>
          <w:lang w:val="sv-SE"/>
        </w:rPr>
        <w:t>Brödtext Garamond 11pt. Ta bort denna sida om förkortningar inte är aktuellt att ha med]</w:t>
      </w:r>
    </w:p>
    <w:p w14:paraId="72E56CB4" w14:textId="77777777" w:rsidR="00F2585F" w:rsidRDefault="00F2585F" w:rsidP="00F2585F">
      <w:pPr>
        <w:pStyle w:val="AbstractHeading"/>
        <w:rPr>
          <w:lang w:val="sv-SE"/>
        </w:rPr>
      </w:pPr>
    </w:p>
    <w:p w14:paraId="668825B5" w14:textId="77777777" w:rsidR="0014065D" w:rsidRDefault="0014065D" w:rsidP="00F2585F">
      <w:pPr>
        <w:pStyle w:val="AbstractHeading"/>
        <w:rPr>
          <w:lang w:val="sv-SE"/>
        </w:rPr>
      </w:pPr>
    </w:p>
    <w:p w14:paraId="101B7563" w14:textId="77777777" w:rsidR="0014065D" w:rsidRDefault="0014065D" w:rsidP="00F2585F">
      <w:pPr>
        <w:pStyle w:val="AbstractHeading"/>
        <w:rPr>
          <w:lang w:val="sv-SE"/>
        </w:rPr>
      </w:pPr>
    </w:p>
    <w:p w14:paraId="08730845" w14:textId="77777777" w:rsidR="0014065D" w:rsidRDefault="0014065D" w:rsidP="00F2585F">
      <w:pPr>
        <w:pStyle w:val="AbstractHeading"/>
        <w:rPr>
          <w:lang w:val="sv-SE"/>
        </w:rPr>
      </w:pPr>
    </w:p>
    <w:p w14:paraId="40110679" w14:textId="77777777" w:rsidR="0014065D" w:rsidRDefault="0014065D" w:rsidP="00F2585F">
      <w:pPr>
        <w:pStyle w:val="AbstractHeading"/>
        <w:rPr>
          <w:lang w:val="sv-SE"/>
        </w:rPr>
      </w:pPr>
    </w:p>
    <w:p w14:paraId="68322DC4" w14:textId="77777777" w:rsidR="0014065D" w:rsidRDefault="0014065D" w:rsidP="00F2585F">
      <w:pPr>
        <w:pStyle w:val="AbstractHeading"/>
        <w:rPr>
          <w:lang w:val="sv-SE"/>
        </w:rPr>
      </w:pPr>
    </w:p>
    <w:p w14:paraId="6812A1ED" w14:textId="77777777" w:rsidR="00251B10" w:rsidRDefault="00251B10" w:rsidP="00F2585F">
      <w:pPr>
        <w:pStyle w:val="AbstractHeading"/>
        <w:rPr>
          <w:lang w:val="sv-SE"/>
        </w:rPr>
        <w:sectPr w:rsidR="00251B10" w:rsidSect="00F2585F">
          <w:headerReference w:type="default" r:id="rId22"/>
          <w:type w:val="nextColumn"/>
          <w:pgSz w:w="9356" w:h="13721"/>
          <w:pgMar w:top="1134" w:right="1247" w:bottom="1531" w:left="1247" w:header="709" w:footer="709" w:gutter="0"/>
          <w:pgNumType w:fmt="lowerRoman"/>
          <w:cols w:space="708"/>
          <w:titlePg/>
          <w:docGrid w:linePitch="360"/>
        </w:sectPr>
      </w:pPr>
    </w:p>
    <w:p w14:paraId="2DDAE641" w14:textId="77777777" w:rsidR="0014065D" w:rsidRPr="00F2585F" w:rsidRDefault="0014065D" w:rsidP="00F2585F">
      <w:pPr>
        <w:pStyle w:val="AbstractHeading"/>
        <w:rPr>
          <w:lang w:val="sv-SE"/>
        </w:rPr>
      </w:pPr>
    </w:p>
    <w:p w14:paraId="41C00755" w14:textId="77777777" w:rsidR="00502F9B" w:rsidRPr="00B30D1E" w:rsidRDefault="00635D9A" w:rsidP="001C3CFE">
      <w:pPr>
        <w:rPr>
          <w:lang w:val="sv-SE"/>
        </w:rPr>
      </w:pPr>
      <w:r w:rsidRPr="001C3CFE">
        <w:rPr>
          <w:rStyle w:val="Abstract-BodyChar"/>
          <w:rFonts w:asciiTheme="majorHAnsi" w:hAnsiTheme="majorHAnsi" w:cstheme="majorHAnsi"/>
          <w:b/>
          <w:bCs/>
          <w:sz w:val="28"/>
          <w:szCs w:val="28"/>
        </w:rPr>
        <w:t>Innehåll</w:t>
      </w:r>
      <w:r w:rsidR="00F24CDA" w:rsidRPr="001C3CFE">
        <w:rPr>
          <w:rStyle w:val="Abstract-BodyChar"/>
          <w:rFonts w:asciiTheme="majorHAnsi" w:hAnsiTheme="majorHAnsi" w:cstheme="majorHAnsi"/>
          <w:b/>
          <w:bCs/>
          <w:sz w:val="28"/>
          <w:szCs w:val="28"/>
        </w:rPr>
        <w:t>sförteckning</w:t>
      </w:r>
      <w:r w:rsidR="0072511E" w:rsidRPr="001C3CFE">
        <w:rPr>
          <w:rFonts w:asciiTheme="majorHAnsi" w:hAnsiTheme="majorHAnsi" w:cstheme="majorHAnsi"/>
          <w:b/>
          <w:bCs/>
          <w:lang w:val="sv-SE"/>
        </w:rPr>
        <w:t xml:space="preserve"> </w:t>
      </w:r>
      <w:r w:rsidR="0072511E" w:rsidRPr="001C3CFE">
        <w:rPr>
          <w:rStyle w:val="Abstract-BodyChar"/>
          <w:b/>
          <w:bCs/>
        </w:rPr>
        <w:t>[</w:t>
      </w:r>
      <w:r w:rsidR="0072511E" w:rsidRPr="001C3CFE">
        <w:rPr>
          <w:rStyle w:val="Abstract-BodyChar"/>
          <w:rFonts w:asciiTheme="majorHAnsi" w:hAnsiTheme="majorHAnsi" w:cstheme="majorHAnsi"/>
        </w:rPr>
        <w:t xml:space="preserve">Arial </w:t>
      </w:r>
      <w:r w:rsidR="00BC7092" w:rsidRPr="001C3CFE">
        <w:rPr>
          <w:rStyle w:val="Abstract-BodyChar"/>
          <w:rFonts w:asciiTheme="majorHAnsi" w:hAnsiTheme="majorHAnsi" w:cstheme="majorHAnsi"/>
        </w:rPr>
        <w:t>Fetstil</w:t>
      </w:r>
      <w:r w:rsidR="0072511E" w:rsidRPr="001C3CFE">
        <w:rPr>
          <w:rStyle w:val="Abstract-BodyChar"/>
          <w:rFonts w:asciiTheme="majorHAnsi" w:hAnsiTheme="majorHAnsi" w:cstheme="majorHAnsi"/>
        </w:rPr>
        <w:t>, 14 pt</w:t>
      </w:r>
      <w:r w:rsidR="0072511E" w:rsidRPr="001C3CFE">
        <w:rPr>
          <w:rStyle w:val="Abstract-BodyChar"/>
          <w:b/>
          <w:bCs/>
        </w:rPr>
        <w:t>]</w:t>
      </w:r>
    </w:p>
    <w:p w14:paraId="7EE618CC" w14:textId="77777777" w:rsidR="001C3CFE" w:rsidRDefault="00E17F53">
      <w:pPr>
        <w:pStyle w:val="Innehll2"/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r>
        <w:rPr>
          <w:rFonts w:eastAsiaTheme="minorEastAsia"/>
          <w:b/>
          <w:sz w:val="24"/>
          <w:lang w:val="en-US" w:eastAsia="ja-JP"/>
        </w:rPr>
        <w:fldChar w:fldCharType="begin"/>
      </w:r>
      <w:r>
        <w:rPr>
          <w:rFonts w:eastAsiaTheme="minorEastAsia"/>
          <w:b/>
          <w:sz w:val="24"/>
          <w:lang w:val="en-US" w:eastAsia="ja-JP"/>
        </w:rPr>
        <w:instrText xml:space="preserve"> TOC \o "1-3" \h \z \u </w:instrText>
      </w:r>
      <w:r>
        <w:rPr>
          <w:rFonts w:eastAsiaTheme="minorEastAsia"/>
          <w:b/>
          <w:sz w:val="24"/>
          <w:lang w:val="en-US" w:eastAsia="ja-JP"/>
        </w:rPr>
        <w:fldChar w:fldCharType="separate"/>
      </w:r>
      <w:hyperlink w:anchor="_Toc223610726" w:history="1">
        <w:r w:rsidR="001C3CFE" w:rsidRPr="009D7E44">
          <w:rPr>
            <w:rStyle w:val="Hyperlnk"/>
            <w:noProof/>
            <w:lang w:val="sv-SE"/>
          </w:rPr>
          <w:t>Deklaration om användning av generativ AI [Abstract Heading Arial Fetstil 12 pt.]</w:t>
        </w:r>
        <w:r w:rsidR="001C3CFE">
          <w:rPr>
            <w:noProof/>
            <w:webHidden/>
          </w:rPr>
          <w:tab/>
        </w:r>
        <w:r w:rsidR="001C3CFE">
          <w:rPr>
            <w:noProof/>
            <w:webHidden/>
          </w:rPr>
          <w:fldChar w:fldCharType="begin"/>
        </w:r>
        <w:r w:rsidR="001C3CFE">
          <w:rPr>
            <w:noProof/>
            <w:webHidden/>
          </w:rPr>
          <w:instrText xml:space="preserve"> PAGEREF _Toc223610726 \h </w:instrText>
        </w:r>
        <w:r w:rsidR="001C3CFE">
          <w:rPr>
            <w:noProof/>
            <w:webHidden/>
          </w:rPr>
        </w:r>
        <w:r w:rsidR="001C3CFE">
          <w:rPr>
            <w:noProof/>
            <w:webHidden/>
          </w:rPr>
          <w:fldChar w:fldCharType="separate"/>
        </w:r>
        <w:r w:rsidR="001C3CFE">
          <w:rPr>
            <w:noProof/>
            <w:webHidden/>
          </w:rPr>
          <w:t>iii</w:t>
        </w:r>
        <w:r w:rsidR="001C3CFE">
          <w:rPr>
            <w:noProof/>
            <w:webHidden/>
          </w:rPr>
          <w:fldChar w:fldCharType="end"/>
        </w:r>
      </w:hyperlink>
    </w:p>
    <w:p w14:paraId="5C5250E7" w14:textId="77777777" w:rsidR="001C3CFE" w:rsidRDefault="001C3CFE">
      <w:pPr>
        <w:pStyle w:val="Innehll2"/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3610727" w:history="1">
        <w:r w:rsidRPr="009D7E44">
          <w:rPr>
            <w:rStyle w:val="Hyperlnk"/>
            <w:noProof/>
            <w:lang w:val="sv-SE"/>
          </w:rPr>
          <w:t>Författarens tack [Arial Fetstil 12 pt.]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iv</w:t>
        </w:r>
        <w:r>
          <w:rPr>
            <w:noProof/>
            <w:webHidden/>
          </w:rPr>
          <w:fldChar w:fldCharType="end"/>
        </w:r>
      </w:hyperlink>
    </w:p>
    <w:p w14:paraId="5CF6A56D" w14:textId="77777777" w:rsidR="001C3CFE" w:rsidRDefault="001C3CFE">
      <w:pPr>
        <w:pStyle w:val="Innehll2"/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3610728" w:history="1">
        <w:r w:rsidRPr="009D7E44">
          <w:rPr>
            <w:rStyle w:val="Hyperlnk"/>
            <w:noProof/>
            <w:lang w:val="sv-SE"/>
          </w:rPr>
          <w:t>Populärvetenskaplig sammanfattning [Arial Fetstil 12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v</w:t>
        </w:r>
        <w:r>
          <w:rPr>
            <w:noProof/>
            <w:webHidden/>
          </w:rPr>
          <w:fldChar w:fldCharType="end"/>
        </w:r>
      </w:hyperlink>
    </w:p>
    <w:p w14:paraId="7D353BEF" w14:textId="77777777" w:rsidR="001C3CFE" w:rsidRDefault="001C3CFE">
      <w:pPr>
        <w:pStyle w:val="Innehll2"/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3610729" w:history="1">
        <w:r w:rsidRPr="009D7E44">
          <w:rPr>
            <w:rStyle w:val="Hyperlnk"/>
            <w:noProof/>
            <w:lang w:val="sv-SE"/>
          </w:rPr>
          <w:t>Abstract [Arial Fetstil 12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vi</w:t>
        </w:r>
        <w:r>
          <w:rPr>
            <w:noProof/>
            <w:webHidden/>
          </w:rPr>
          <w:fldChar w:fldCharType="end"/>
        </w:r>
      </w:hyperlink>
    </w:p>
    <w:p w14:paraId="7E492AE5" w14:textId="77777777" w:rsidR="001C3CFE" w:rsidRDefault="001C3CFE">
      <w:pPr>
        <w:pStyle w:val="Innehll2"/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3610730" w:history="1">
        <w:r w:rsidRPr="009D7E44">
          <w:rPr>
            <w:rStyle w:val="Hyperlnk"/>
            <w:noProof/>
            <w:lang w:val="sv-SE" w:eastAsia="ja-JP"/>
          </w:rPr>
          <w:t>Förkortningar [Arial Fetstil 12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vii</w:t>
        </w:r>
        <w:r>
          <w:rPr>
            <w:noProof/>
            <w:webHidden/>
          </w:rPr>
          <w:fldChar w:fldCharType="end"/>
        </w:r>
      </w:hyperlink>
    </w:p>
    <w:p w14:paraId="57FF82C2" w14:textId="77777777" w:rsidR="001C3CFE" w:rsidRDefault="001C3CFE">
      <w:pPr>
        <w:pStyle w:val="Innehll1"/>
        <w:tabs>
          <w:tab w:val="left" w:pos="720"/>
          <w:tab w:val="right" w:leader="dot" w:pos="6852"/>
        </w:tabs>
        <w:rPr>
          <w:rFonts w:asciiTheme="minorHAnsi" w:hAnsiTheme="minorHAnsi"/>
          <w:b w:val="0"/>
          <w:noProof/>
          <w:kern w:val="2"/>
          <w:szCs w:val="24"/>
          <w:lang w:val="sv-SE" w:eastAsia="sv-SE"/>
          <w14:ligatures w14:val="standardContextual"/>
        </w:rPr>
      </w:pPr>
      <w:hyperlink w:anchor="_Toc223610731" w:history="1">
        <w:r w:rsidRPr="009D7E44">
          <w:rPr>
            <w:rStyle w:val="Hyperlnk"/>
            <w:noProof/>
            <w:lang w:val="sv-SE"/>
          </w:rPr>
          <w:t>1</w:t>
        </w:r>
        <w:r>
          <w:rPr>
            <w:rFonts w:asciiTheme="minorHAnsi" w:hAnsiTheme="minorHAnsi"/>
            <w:b w:val="0"/>
            <w:noProof/>
            <w:kern w:val="2"/>
            <w:szCs w:val="24"/>
            <w:lang w:val="sv-SE" w:eastAsia="sv-SE"/>
            <w14:ligatures w14:val="standardContextual"/>
          </w:rPr>
          <w:tab/>
        </w:r>
        <w:r w:rsidRPr="009D7E44">
          <w:rPr>
            <w:rStyle w:val="Hyperlnk"/>
            <w:noProof/>
            <w:lang w:val="sv-SE"/>
          </w:rPr>
          <w:t>Rubrik 1 [Kapitelrubrik, Arial Fetstil 17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0483827" w14:textId="77777777" w:rsidR="001C3CFE" w:rsidRDefault="001C3CFE">
      <w:pPr>
        <w:pStyle w:val="Innehll2"/>
        <w:tabs>
          <w:tab w:val="left" w:pos="960"/>
        </w:tabs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3610732" w:history="1">
        <w:r w:rsidRPr="009D7E44">
          <w:rPr>
            <w:rStyle w:val="Hyperlnk"/>
            <w:noProof/>
            <w:lang w:val="sv-SE"/>
          </w:rPr>
          <w:t>1.1</w:t>
        </w:r>
        <w:r>
          <w:rPr>
            <w:rFonts w:asciiTheme="minorHAnsi" w:eastAsiaTheme="minorEastAsia" w:hAnsiTheme="minorHAnsi"/>
            <w:noProof/>
            <w:kern w:val="2"/>
            <w:sz w:val="24"/>
            <w:szCs w:val="24"/>
            <w:lang w:val="sv-SE" w:eastAsia="sv-SE"/>
            <w14:ligatures w14:val="standardContextual"/>
          </w:rPr>
          <w:tab/>
        </w:r>
        <w:r w:rsidRPr="009D7E44">
          <w:rPr>
            <w:rStyle w:val="Hyperlnk"/>
            <w:noProof/>
            <w:lang w:val="sv-SE"/>
          </w:rPr>
          <w:t>Rubrik 2 [Arial Fetstil 14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D9EE451" w14:textId="77777777" w:rsidR="001C3CFE" w:rsidRDefault="001C3CFE">
      <w:pPr>
        <w:pStyle w:val="Innehll3"/>
        <w:tabs>
          <w:tab w:val="left" w:pos="960"/>
          <w:tab w:val="right" w:leader="dot" w:pos="6852"/>
        </w:tabs>
        <w:rPr>
          <w:rFonts w:asciiTheme="minorHAnsi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3610733" w:history="1">
        <w:r w:rsidRPr="009D7E44">
          <w:rPr>
            <w:rStyle w:val="Hyperlnk"/>
            <w:noProof/>
            <w:lang w:val="sv-SE"/>
          </w:rPr>
          <w:t>1.1.1</w:t>
        </w:r>
        <w:r>
          <w:rPr>
            <w:rFonts w:asciiTheme="minorHAnsi" w:hAnsiTheme="minorHAnsi"/>
            <w:noProof/>
            <w:kern w:val="2"/>
            <w:sz w:val="24"/>
            <w:szCs w:val="24"/>
            <w:lang w:val="sv-SE" w:eastAsia="sv-SE"/>
            <w14:ligatures w14:val="standardContextual"/>
          </w:rPr>
          <w:tab/>
        </w:r>
        <w:r w:rsidRPr="009D7E44">
          <w:rPr>
            <w:rStyle w:val="Hyperlnk"/>
            <w:noProof/>
            <w:lang w:val="sv-SE"/>
          </w:rPr>
          <w:t>Rubrik 3 [Arial Fetstil12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03A9E174" w14:textId="77777777" w:rsidR="001C3CFE" w:rsidRDefault="001C3CFE">
      <w:pPr>
        <w:pStyle w:val="Innehll1"/>
        <w:tabs>
          <w:tab w:val="left" w:pos="720"/>
          <w:tab w:val="right" w:leader="dot" w:pos="6852"/>
        </w:tabs>
        <w:rPr>
          <w:rFonts w:asciiTheme="minorHAnsi" w:hAnsiTheme="minorHAnsi"/>
          <w:b w:val="0"/>
          <w:noProof/>
          <w:kern w:val="2"/>
          <w:szCs w:val="24"/>
          <w:lang w:val="sv-SE" w:eastAsia="sv-SE"/>
          <w14:ligatures w14:val="standardContextual"/>
        </w:rPr>
      </w:pPr>
      <w:hyperlink w:anchor="_Toc223610734" w:history="1">
        <w:r w:rsidRPr="009D7E44">
          <w:rPr>
            <w:rStyle w:val="Hyperlnk"/>
            <w:noProof/>
            <w:lang w:val="sv-SE"/>
          </w:rPr>
          <w:t>2</w:t>
        </w:r>
        <w:r>
          <w:rPr>
            <w:rFonts w:asciiTheme="minorHAnsi" w:hAnsiTheme="minorHAnsi"/>
            <w:b w:val="0"/>
            <w:noProof/>
            <w:kern w:val="2"/>
            <w:szCs w:val="24"/>
            <w:lang w:val="sv-SE" w:eastAsia="sv-SE"/>
            <w14:ligatures w14:val="standardContextual"/>
          </w:rPr>
          <w:tab/>
        </w:r>
        <w:r w:rsidRPr="009D7E44">
          <w:rPr>
            <w:rStyle w:val="Hyperlnk"/>
            <w:noProof/>
            <w:lang w:val="sv-SE"/>
          </w:rPr>
          <w:t>Rubrik 1 [Kapiteltitel, Arial Fetstil 17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73AE1E7" w14:textId="77777777" w:rsidR="001C3CFE" w:rsidRDefault="001C3CFE">
      <w:pPr>
        <w:pStyle w:val="Innehll2"/>
        <w:tabs>
          <w:tab w:val="left" w:pos="960"/>
        </w:tabs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3610735" w:history="1">
        <w:r w:rsidRPr="009D7E44">
          <w:rPr>
            <w:rStyle w:val="Hyperlnk"/>
            <w:noProof/>
            <w:lang w:val="sv-SE"/>
          </w:rPr>
          <w:t>2.1</w:t>
        </w:r>
        <w:r>
          <w:rPr>
            <w:rFonts w:asciiTheme="minorHAnsi" w:eastAsiaTheme="minorEastAsia" w:hAnsiTheme="minorHAnsi"/>
            <w:noProof/>
            <w:kern w:val="2"/>
            <w:sz w:val="24"/>
            <w:szCs w:val="24"/>
            <w:lang w:val="sv-SE" w:eastAsia="sv-SE"/>
            <w14:ligatures w14:val="standardContextual"/>
          </w:rPr>
          <w:tab/>
        </w:r>
        <w:r w:rsidRPr="009D7E44">
          <w:rPr>
            <w:rStyle w:val="Hyperlnk"/>
            <w:noProof/>
            <w:lang w:val="sv-SE"/>
          </w:rPr>
          <w:t>Rubrik 2 [Arial Fetstil 14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8F92EB1" w14:textId="77777777" w:rsidR="001C3CFE" w:rsidRDefault="001C3CFE">
      <w:pPr>
        <w:pStyle w:val="Innehll3"/>
        <w:tabs>
          <w:tab w:val="left" w:pos="960"/>
          <w:tab w:val="right" w:leader="dot" w:pos="6852"/>
        </w:tabs>
        <w:rPr>
          <w:rFonts w:asciiTheme="minorHAnsi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3610736" w:history="1">
        <w:r w:rsidRPr="009D7E44">
          <w:rPr>
            <w:rStyle w:val="Hyperlnk"/>
            <w:noProof/>
            <w:lang w:val="sv-SE"/>
          </w:rPr>
          <w:t>2.1.1</w:t>
        </w:r>
        <w:r>
          <w:rPr>
            <w:rFonts w:asciiTheme="minorHAnsi" w:hAnsiTheme="minorHAnsi"/>
            <w:noProof/>
            <w:kern w:val="2"/>
            <w:sz w:val="24"/>
            <w:szCs w:val="24"/>
            <w:lang w:val="sv-SE" w:eastAsia="sv-SE"/>
            <w14:ligatures w14:val="standardContextual"/>
          </w:rPr>
          <w:tab/>
        </w:r>
        <w:r w:rsidRPr="009D7E44">
          <w:rPr>
            <w:rStyle w:val="Hyperlnk"/>
            <w:noProof/>
            <w:lang w:val="sv-SE"/>
          </w:rPr>
          <w:t>Rubrik 3 [Arial Fetstil 12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A80F2A0" w14:textId="77777777" w:rsidR="001C3CFE" w:rsidRDefault="001C3CFE">
      <w:pPr>
        <w:pStyle w:val="Innehll1"/>
        <w:tabs>
          <w:tab w:val="left" w:pos="720"/>
          <w:tab w:val="right" w:leader="dot" w:pos="6852"/>
        </w:tabs>
        <w:rPr>
          <w:rFonts w:asciiTheme="minorHAnsi" w:hAnsiTheme="minorHAnsi"/>
          <w:b w:val="0"/>
          <w:noProof/>
          <w:kern w:val="2"/>
          <w:szCs w:val="24"/>
          <w:lang w:val="sv-SE" w:eastAsia="sv-SE"/>
          <w14:ligatures w14:val="standardContextual"/>
        </w:rPr>
      </w:pPr>
      <w:hyperlink w:anchor="_Toc223610737" w:history="1">
        <w:r w:rsidRPr="009D7E44">
          <w:rPr>
            <w:rStyle w:val="Hyperlnk"/>
            <w:noProof/>
            <w:lang w:val="sv-SE"/>
          </w:rPr>
          <w:t>3</w:t>
        </w:r>
        <w:r>
          <w:rPr>
            <w:rFonts w:asciiTheme="minorHAnsi" w:hAnsiTheme="minorHAnsi"/>
            <w:b w:val="0"/>
            <w:noProof/>
            <w:kern w:val="2"/>
            <w:szCs w:val="24"/>
            <w:lang w:val="sv-SE" w:eastAsia="sv-SE"/>
            <w14:ligatures w14:val="standardContextual"/>
          </w:rPr>
          <w:tab/>
        </w:r>
        <w:r w:rsidRPr="009D7E44">
          <w:rPr>
            <w:rStyle w:val="Hyperlnk"/>
            <w:noProof/>
            <w:lang w:val="sv-SE"/>
          </w:rPr>
          <w:t>Rubrik 1 [Kapitelrubrik Arial Fetstil, 17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2FE8B20D" w14:textId="77777777" w:rsidR="001C3CFE" w:rsidRDefault="001C3CFE">
      <w:pPr>
        <w:pStyle w:val="Innehll2"/>
        <w:tabs>
          <w:tab w:val="left" w:pos="960"/>
        </w:tabs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3610738" w:history="1">
        <w:r w:rsidRPr="009D7E44">
          <w:rPr>
            <w:rStyle w:val="Hyperlnk"/>
            <w:noProof/>
            <w:lang w:val="sv-SE"/>
          </w:rPr>
          <w:t>3.1</w:t>
        </w:r>
        <w:r>
          <w:rPr>
            <w:rFonts w:asciiTheme="minorHAnsi" w:eastAsiaTheme="minorEastAsia" w:hAnsiTheme="minorHAnsi"/>
            <w:noProof/>
            <w:kern w:val="2"/>
            <w:sz w:val="24"/>
            <w:szCs w:val="24"/>
            <w:lang w:val="sv-SE" w:eastAsia="sv-SE"/>
            <w14:ligatures w14:val="standardContextual"/>
          </w:rPr>
          <w:tab/>
        </w:r>
        <w:r w:rsidRPr="009D7E44">
          <w:rPr>
            <w:rStyle w:val="Hyperlnk"/>
            <w:noProof/>
            <w:lang w:val="sv-SE"/>
          </w:rPr>
          <w:t>Rubrik 2 [Arial Fetstil 14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D0372F8" w14:textId="77777777" w:rsidR="001C3CFE" w:rsidRDefault="001C3CFE">
      <w:pPr>
        <w:pStyle w:val="Innehll2"/>
        <w:tabs>
          <w:tab w:val="left" w:pos="960"/>
        </w:tabs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3610739" w:history="1">
        <w:r w:rsidRPr="009D7E44">
          <w:rPr>
            <w:rStyle w:val="Hyperlnk"/>
            <w:noProof/>
            <w:lang w:val="sv-SE"/>
          </w:rPr>
          <w:t>3.2</w:t>
        </w:r>
        <w:r>
          <w:rPr>
            <w:rFonts w:asciiTheme="minorHAnsi" w:eastAsiaTheme="minorEastAsia" w:hAnsiTheme="minorHAnsi"/>
            <w:noProof/>
            <w:kern w:val="2"/>
            <w:sz w:val="24"/>
            <w:szCs w:val="24"/>
            <w:lang w:val="sv-SE" w:eastAsia="sv-SE"/>
            <w14:ligatures w14:val="standardContextual"/>
          </w:rPr>
          <w:tab/>
        </w:r>
        <w:r w:rsidRPr="009D7E44">
          <w:rPr>
            <w:rStyle w:val="Hyperlnk"/>
            <w:noProof/>
            <w:lang w:val="sv-SE"/>
          </w:rPr>
          <w:t>Rubrik 2 [Arial Fetstil, 14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85E4A31" w14:textId="77777777" w:rsidR="001C3CFE" w:rsidRDefault="001C3CFE">
      <w:pPr>
        <w:pStyle w:val="Innehll3"/>
        <w:tabs>
          <w:tab w:val="left" w:pos="960"/>
          <w:tab w:val="right" w:leader="dot" w:pos="6852"/>
        </w:tabs>
        <w:rPr>
          <w:rFonts w:asciiTheme="minorHAnsi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3610740" w:history="1">
        <w:r w:rsidRPr="009D7E44">
          <w:rPr>
            <w:rStyle w:val="Hyperlnk"/>
            <w:noProof/>
            <w:lang w:val="sv-SE"/>
          </w:rPr>
          <w:t>3.2.1</w:t>
        </w:r>
        <w:r>
          <w:rPr>
            <w:rFonts w:asciiTheme="minorHAnsi" w:hAnsiTheme="minorHAnsi"/>
            <w:noProof/>
            <w:kern w:val="2"/>
            <w:sz w:val="24"/>
            <w:szCs w:val="24"/>
            <w:lang w:val="sv-SE" w:eastAsia="sv-SE"/>
            <w14:ligatures w14:val="standardContextual"/>
          </w:rPr>
          <w:tab/>
        </w:r>
        <w:r w:rsidRPr="009D7E44">
          <w:rPr>
            <w:rStyle w:val="Hyperlnk"/>
            <w:noProof/>
            <w:lang w:val="sv-SE"/>
          </w:rPr>
          <w:t>Rubrik 3 [Arial Fetstil, 12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3451192F" w14:textId="77777777" w:rsidR="001C3CFE" w:rsidRDefault="001C3CFE">
      <w:pPr>
        <w:pStyle w:val="Innehll1"/>
        <w:tabs>
          <w:tab w:val="left" w:pos="720"/>
          <w:tab w:val="right" w:leader="dot" w:pos="6852"/>
        </w:tabs>
        <w:rPr>
          <w:rFonts w:asciiTheme="minorHAnsi" w:hAnsiTheme="minorHAnsi"/>
          <w:b w:val="0"/>
          <w:noProof/>
          <w:kern w:val="2"/>
          <w:szCs w:val="24"/>
          <w:lang w:val="sv-SE" w:eastAsia="sv-SE"/>
          <w14:ligatures w14:val="standardContextual"/>
        </w:rPr>
      </w:pPr>
      <w:hyperlink w:anchor="_Toc223610741" w:history="1">
        <w:r w:rsidRPr="009D7E44">
          <w:rPr>
            <w:rStyle w:val="Hyperlnk"/>
            <w:noProof/>
            <w:lang w:val="sv-SE"/>
          </w:rPr>
          <w:t>4</w:t>
        </w:r>
        <w:r>
          <w:rPr>
            <w:rFonts w:asciiTheme="minorHAnsi" w:hAnsiTheme="minorHAnsi"/>
            <w:b w:val="0"/>
            <w:noProof/>
            <w:kern w:val="2"/>
            <w:szCs w:val="24"/>
            <w:lang w:val="sv-SE" w:eastAsia="sv-SE"/>
            <w14:ligatures w14:val="standardContextual"/>
          </w:rPr>
          <w:tab/>
        </w:r>
        <w:r w:rsidRPr="009D7E44">
          <w:rPr>
            <w:rStyle w:val="Hyperlnk"/>
            <w:noProof/>
            <w:lang w:val="sv-SE"/>
          </w:rPr>
          <w:t>Referenser [Rubrik 1, Arial Fetstil, 17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264002AF" w14:textId="77777777" w:rsidR="001C3CFE" w:rsidRDefault="001C3CFE">
      <w:pPr>
        <w:pStyle w:val="Innehll1"/>
        <w:tabs>
          <w:tab w:val="left" w:pos="720"/>
          <w:tab w:val="right" w:leader="dot" w:pos="6852"/>
        </w:tabs>
        <w:rPr>
          <w:rFonts w:asciiTheme="minorHAnsi" w:hAnsiTheme="minorHAnsi"/>
          <w:b w:val="0"/>
          <w:noProof/>
          <w:kern w:val="2"/>
          <w:szCs w:val="24"/>
          <w:lang w:val="sv-SE" w:eastAsia="sv-SE"/>
          <w14:ligatures w14:val="standardContextual"/>
        </w:rPr>
      </w:pPr>
      <w:hyperlink w:anchor="_Toc223610742" w:history="1">
        <w:r w:rsidRPr="009D7E44">
          <w:rPr>
            <w:rStyle w:val="Hyperlnk"/>
            <w:noProof/>
            <w:lang w:val="sv-SE"/>
          </w:rPr>
          <w:t>5</w:t>
        </w:r>
        <w:r>
          <w:rPr>
            <w:rFonts w:asciiTheme="minorHAnsi" w:hAnsiTheme="minorHAnsi"/>
            <w:b w:val="0"/>
            <w:noProof/>
            <w:kern w:val="2"/>
            <w:szCs w:val="24"/>
            <w:lang w:val="sv-SE" w:eastAsia="sv-SE"/>
            <w14:ligatures w14:val="standardContextual"/>
          </w:rPr>
          <w:tab/>
        </w:r>
        <w:r w:rsidRPr="009D7E44">
          <w:rPr>
            <w:rStyle w:val="Hyperlnk"/>
            <w:noProof/>
            <w:lang w:val="sv-SE"/>
          </w:rPr>
          <w:t>Rubrik 1 Referenser [Arial Fetstil 17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_Toc223610742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00B3A88D" w14:textId="77777777" w:rsidR="00A01D14" w:rsidRDefault="00E17F53" w:rsidP="004F6F21">
      <w:pPr>
        <w:rPr>
          <w:rFonts w:ascii="Arial" w:eastAsiaTheme="minorEastAsia" w:hAnsi="Arial"/>
          <w:b/>
          <w:sz w:val="24"/>
          <w:lang w:eastAsia="ja-JP"/>
        </w:rPr>
      </w:pPr>
      <w:r>
        <w:rPr>
          <w:rFonts w:ascii="Arial" w:eastAsiaTheme="minorEastAsia" w:hAnsi="Arial"/>
          <w:b/>
          <w:sz w:val="24"/>
          <w:lang w:val="en-US" w:eastAsia="ja-JP"/>
        </w:rPr>
        <w:fldChar w:fldCharType="end"/>
      </w:r>
    </w:p>
    <w:p w14:paraId="0755ECD0" w14:textId="77777777" w:rsidR="007676B8" w:rsidRPr="00EE4803" w:rsidRDefault="006D7D2E" w:rsidP="004F6F21">
      <w:pPr>
        <w:rPr>
          <w:rFonts w:ascii="Arial" w:eastAsiaTheme="minorEastAsia" w:hAnsi="Arial"/>
          <w:bCs/>
          <w:sz w:val="24"/>
          <w:lang w:val="sv-SE" w:eastAsia="ja-JP"/>
        </w:rPr>
      </w:pPr>
      <w:r w:rsidRPr="00D50AE6">
        <w:rPr>
          <w:rFonts w:ascii="Arial" w:eastAsiaTheme="minorEastAsia" w:hAnsi="Arial"/>
          <w:bCs/>
          <w:lang w:val="sv-SE" w:eastAsia="ja-JP"/>
        </w:rPr>
        <w:t>Bilagor</w:t>
      </w:r>
      <w:r w:rsidR="00FE1E6A" w:rsidRPr="00EE4803">
        <w:rPr>
          <w:rFonts w:ascii="Arial" w:eastAsiaTheme="minorEastAsia" w:hAnsi="Arial"/>
          <w:bCs/>
          <w:sz w:val="24"/>
          <w:lang w:val="sv-SE" w:eastAsia="ja-JP"/>
        </w:rPr>
        <w:t xml:space="preserve"> </w:t>
      </w:r>
      <w:r w:rsidR="00FE1E6A" w:rsidRPr="00D50AE6">
        <w:rPr>
          <w:rFonts w:ascii="Arial" w:eastAsiaTheme="minorEastAsia" w:hAnsi="Arial"/>
          <w:bCs/>
          <w:lang w:val="sv-SE" w:eastAsia="ja-JP"/>
        </w:rPr>
        <w:t>[Arial 11 pt]</w:t>
      </w:r>
    </w:p>
    <w:p w14:paraId="066A94E6" w14:textId="77777777" w:rsidR="006D7D2E" w:rsidRPr="00FE1E6A" w:rsidRDefault="00EE4803" w:rsidP="004F6F21">
      <w:pPr>
        <w:rPr>
          <w:rFonts w:ascii="Arial" w:eastAsiaTheme="minorEastAsia" w:hAnsi="Arial"/>
          <w:b/>
          <w:lang w:val="sv-SE" w:eastAsia="ja-JP"/>
        </w:rPr>
      </w:pPr>
      <w:r>
        <w:rPr>
          <w:rFonts w:ascii="Arial" w:eastAsiaTheme="minorEastAsia" w:hAnsi="Arial"/>
          <w:b/>
          <w:lang w:val="sv-SE" w:eastAsia="ja-JP"/>
        </w:rPr>
        <w:t xml:space="preserve">    </w:t>
      </w:r>
      <w:r w:rsidR="006D7D2E" w:rsidRPr="00FE1E6A">
        <w:rPr>
          <w:rFonts w:ascii="Arial" w:eastAsiaTheme="minorEastAsia" w:hAnsi="Arial"/>
          <w:b/>
          <w:lang w:val="sv-SE" w:eastAsia="ja-JP"/>
        </w:rPr>
        <w:t>Bilaga 1</w:t>
      </w:r>
      <w:r w:rsidR="00FE1E6A" w:rsidRPr="00FE1E6A">
        <w:rPr>
          <w:rFonts w:ascii="Arial" w:eastAsiaTheme="minorEastAsia" w:hAnsi="Arial"/>
          <w:b/>
          <w:lang w:val="sv-SE" w:eastAsia="ja-JP"/>
        </w:rPr>
        <w:t xml:space="preserve"> [Arial Fetstil 11 pt]</w:t>
      </w:r>
      <w:r w:rsidR="006D7D2E" w:rsidRPr="00FE1E6A">
        <w:rPr>
          <w:rFonts w:ascii="Arial" w:eastAsiaTheme="minorEastAsia" w:hAnsi="Arial"/>
          <w:b/>
          <w:lang w:val="sv-SE" w:eastAsia="ja-JP"/>
        </w:rPr>
        <w:t xml:space="preserve"> </w:t>
      </w:r>
      <w:r w:rsidR="006D7D2E" w:rsidRPr="00FE1E6A">
        <w:rPr>
          <w:rFonts w:ascii="Arial" w:eastAsiaTheme="minorEastAsia" w:hAnsi="Arial"/>
          <w:bCs/>
          <w:lang w:val="sv-SE" w:eastAsia="ja-JP"/>
        </w:rPr>
        <w:t xml:space="preserve">[Titel </w:t>
      </w:r>
      <w:r w:rsidR="00C82F8A" w:rsidRPr="00FE1E6A">
        <w:rPr>
          <w:rFonts w:ascii="Arial" w:eastAsiaTheme="minorEastAsia" w:hAnsi="Arial"/>
          <w:bCs/>
          <w:lang w:val="sv-SE" w:eastAsia="ja-JP"/>
        </w:rPr>
        <w:t>på bilagan</w:t>
      </w:r>
      <w:r w:rsidR="000067FB" w:rsidRPr="00FE1E6A">
        <w:rPr>
          <w:rFonts w:ascii="Arial" w:eastAsiaTheme="minorEastAsia" w:hAnsi="Arial"/>
          <w:bCs/>
          <w:lang w:val="sv-SE" w:eastAsia="ja-JP"/>
        </w:rPr>
        <w:t xml:space="preserve">. Arial </w:t>
      </w:r>
      <w:r w:rsidR="00FE1E6A" w:rsidRPr="00FE1E6A">
        <w:rPr>
          <w:rFonts w:ascii="Arial" w:eastAsiaTheme="minorEastAsia" w:hAnsi="Arial"/>
          <w:bCs/>
          <w:lang w:val="sv-SE" w:eastAsia="ja-JP"/>
        </w:rPr>
        <w:t>11pt]</w:t>
      </w:r>
    </w:p>
    <w:p w14:paraId="41DEF669" w14:textId="77777777" w:rsidR="006D7D2E" w:rsidRPr="00FE1E6A" w:rsidRDefault="00EE4803" w:rsidP="004F6F21">
      <w:pPr>
        <w:rPr>
          <w:rFonts w:ascii="Arial" w:eastAsiaTheme="minorEastAsia" w:hAnsi="Arial"/>
          <w:b/>
          <w:lang w:val="sv-SE" w:eastAsia="ja-JP"/>
        </w:rPr>
      </w:pPr>
      <w:r>
        <w:rPr>
          <w:rFonts w:ascii="Arial" w:eastAsiaTheme="minorEastAsia" w:hAnsi="Arial"/>
          <w:b/>
          <w:lang w:val="sv-SE" w:eastAsia="ja-JP"/>
        </w:rPr>
        <w:t xml:space="preserve">    </w:t>
      </w:r>
      <w:r w:rsidR="006D7D2E" w:rsidRPr="00FE1E6A">
        <w:rPr>
          <w:rFonts w:ascii="Arial" w:eastAsiaTheme="minorEastAsia" w:hAnsi="Arial"/>
          <w:b/>
          <w:lang w:val="sv-SE" w:eastAsia="ja-JP"/>
        </w:rPr>
        <w:t>Bilaga 2</w:t>
      </w:r>
      <w:r w:rsidR="00FE1E6A" w:rsidRPr="00FE1E6A">
        <w:rPr>
          <w:rFonts w:ascii="Arial" w:eastAsiaTheme="minorEastAsia" w:hAnsi="Arial"/>
          <w:b/>
          <w:lang w:val="sv-SE" w:eastAsia="ja-JP"/>
        </w:rPr>
        <w:t xml:space="preserve"> </w:t>
      </w:r>
      <w:r w:rsidR="00FE1E6A" w:rsidRPr="00FE1E6A">
        <w:rPr>
          <w:rFonts w:ascii="Arial" w:eastAsiaTheme="minorEastAsia" w:hAnsi="Arial"/>
          <w:bCs/>
          <w:lang w:val="sv-SE" w:eastAsia="ja-JP"/>
        </w:rPr>
        <w:t>[Titel på bilagan. Arial 11pt]</w:t>
      </w:r>
    </w:p>
    <w:p w14:paraId="219FFAD7" w14:textId="77777777" w:rsidR="006D7D2E" w:rsidRPr="00FE1E6A" w:rsidRDefault="00EE4803" w:rsidP="004F6F21">
      <w:pPr>
        <w:rPr>
          <w:rFonts w:ascii="Arial" w:eastAsiaTheme="minorEastAsia" w:hAnsi="Arial"/>
          <w:b/>
          <w:lang w:val="sv-SE" w:eastAsia="ja-JP"/>
        </w:rPr>
      </w:pPr>
      <w:r>
        <w:rPr>
          <w:rFonts w:ascii="Arial" w:eastAsiaTheme="minorEastAsia" w:hAnsi="Arial"/>
          <w:b/>
          <w:lang w:val="sv-SE" w:eastAsia="ja-JP"/>
        </w:rPr>
        <w:t xml:space="preserve">    </w:t>
      </w:r>
      <w:r w:rsidR="006D7D2E" w:rsidRPr="00FE1E6A">
        <w:rPr>
          <w:rFonts w:ascii="Arial" w:eastAsiaTheme="minorEastAsia" w:hAnsi="Arial"/>
          <w:b/>
          <w:lang w:val="sv-SE" w:eastAsia="ja-JP"/>
        </w:rPr>
        <w:t xml:space="preserve">Bilaga 3 </w:t>
      </w:r>
      <w:r w:rsidR="00FE1E6A" w:rsidRPr="00FE1E6A">
        <w:rPr>
          <w:rFonts w:ascii="Arial" w:eastAsiaTheme="minorEastAsia" w:hAnsi="Arial"/>
          <w:bCs/>
          <w:lang w:val="sv-SE" w:eastAsia="ja-JP"/>
        </w:rPr>
        <w:t>[Titel på bilagan. Arial 11pt]</w:t>
      </w:r>
    </w:p>
    <w:p w14:paraId="1166E06D" w14:textId="77777777" w:rsidR="006D7D2E" w:rsidRDefault="00EE4803" w:rsidP="004F6F21">
      <w:pPr>
        <w:rPr>
          <w:rFonts w:ascii="Arial" w:eastAsiaTheme="minorEastAsia" w:hAnsi="Arial"/>
          <w:bCs/>
          <w:lang w:val="sv-SE" w:eastAsia="ja-JP"/>
        </w:rPr>
      </w:pPr>
      <w:r>
        <w:rPr>
          <w:rFonts w:ascii="Arial" w:eastAsiaTheme="minorEastAsia" w:hAnsi="Arial"/>
          <w:b/>
          <w:lang w:val="sv-SE" w:eastAsia="ja-JP"/>
        </w:rPr>
        <w:t xml:space="preserve">    </w:t>
      </w:r>
      <w:r w:rsidR="006D7D2E" w:rsidRPr="00FE1E6A">
        <w:rPr>
          <w:rFonts w:ascii="Arial" w:eastAsiaTheme="minorEastAsia" w:hAnsi="Arial"/>
          <w:b/>
          <w:lang w:val="sv-SE" w:eastAsia="ja-JP"/>
        </w:rPr>
        <w:t>Bilaga 4</w:t>
      </w:r>
      <w:r w:rsidR="00FE1E6A" w:rsidRPr="00FE1E6A">
        <w:rPr>
          <w:rFonts w:ascii="Arial" w:eastAsiaTheme="minorEastAsia" w:hAnsi="Arial"/>
          <w:b/>
          <w:lang w:val="sv-SE" w:eastAsia="ja-JP"/>
        </w:rPr>
        <w:t xml:space="preserve"> </w:t>
      </w:r>
      <w:r w:rsidR="00FE1E6A" w:rsidRPr="00FE1E6A">
        <w:rPr>
          <w:rFonts w:ascii="Arial" w:eastAsiaTheme="minorEastAsia" w:hAnsi="Arial"/>
          <w:bCs/>
          <w:lang w:val="sv-SE" w:eastAsia="ja-JP"/>
        </w:rPr>
        <w:t>[Titel på bilagan. Arial 11pt]</w:t>
      </w:r>
    </w:p>
    <w:p w14:paraId="32BC72AA" w14:textId="77777777" w:rsidR="00401432" w:rsidRDefault="00401432" w:rsidP="004F6F21">
      <w:pPr>
        <w:rPr>
          <w:rFonts w:ascii="Arial" w:eastAsiaTheme="minorEastAsia" w:hAnsi="Arial"/>
          <w:bCs/>
          <w:lang w:val="sv-SE" w:eastAsia="ja-JP"/>
        </w:rPr>
      </w:pPr>
    </w:p>
    <w:p w14:paraId="0287BF06" w14:textId="77777777" w:rsidR="00401432" w:rsidRPr="00FE1E6A" w:rsidRDefault="00401432" w:rsidP="004F6F21">
      <w:pPr>
        <w:rPr>
          <w:lang w:val="sv-SE" w:eastAsia="ja-JP"/>
        </w:rPr>
      </w:pPr>
    </w:p>
    <w:p w14:paraId="2CB805CC" w14:textId="77777777" w:rsidR="004F6F21" w:rsidRPr="0044597C" w:rsidRDefault="008108A5" w:rsidP="004F6F21">
      <w:pPr>
        <w:rPr>
          <w:rFonts w:asciiTheme="majorHAnsi" w:hAnsiTheme="majorHAnsi" w:cstheme="majorHAnsi"/>
          <w:lang w:val="sv-SE" w:eastAsia="ja-JP"/>
        </w:rPr>
      </w:pPr>
      <w:r w:rsidRPr="0044597C">
        <w:rPr>
          <w:rFonts w:asciiTheme="majorHAnsi" w:hAnsiTheme="majorHAnsi" w:cstheme="majorHAnsi"/>
          <w:lang w:val="sv-SE" w:eastAsia="ja-JP"/>
        </w:rPr>
        <w:lastRenderedPageBreak/>
        <w:t>Avhandlingens publikationer</w:t>
      </w:r>
      <w:r w:rsidR="00D50AE6">
        <w:rPr>
          <w:rFonts w:asciiTheme="majorHAnsi" w:hAnsiTheme="majorHAnsi" w:cstheme="majorHAnsi"/>
          <w:lang w:val="sv-SE" w:eastAsia="ja-JP"/>
        </w:rPr>
        <w:t xml:space="preserve"> [Arial 11pt.]</w:t>
      </w:r>
    </w:p>
    <w:p w14:paraId="2AC33AEE" w14:textId="77777777" w:rsidR="00CE1488" w:rsidRPr="00FD6F33" w:rsidRDefault="00A01D14">
      <w:pPr>
        <w:pStyle w:val="Innehll2"/>
        <w:tabs>
          <w:tab w:val="left" w:pos="1540"/>
        </w:tabs>
        <w:rPr>
          <w:rFonts w:asciiTheme="majorHAnsi" w:eastAsiaTheme="minorEastAsia" w:hAnsiTheme="majorHAnsi" w:cstheme="majorHAnsi"/>
          <w:noProof/>
          <w:lang w:val="sv-SE" w:eastAsia="sv-SE"/>
        </w:rPr>
      </w:pPr>
      <w:r w:rsidRPr="00770373">
        <w:rPr>
          <w:rFonts w:asciiTheme="majorHAnsi" w:hAnsiTheme="majorHAnsi" w:cstheme="majorHAnsi"/>
        </w:rPr>
        <w:fldChar w:fldCharType="begin"/>
      </w:r>
      <w:r w:rsidRPr="00770373">
        <w:rPr>
          <w:rFonts w:asciiTheme="majorHAnsi" w:hAnsiTheme="majorHAnsi" w:cstheme="majorHAnsi"/>
          <w:lang w:val="sv-SE"/>
        </w:rPr>
        <w:instrText xml:space="preserve"> TOC \n \h \z \t "Paper_numbering;2" </w:instrText>
      </w:r>
      <w:r w:rsidRPr="00770373">
        <w:rPr>
          <w:rFonts w:asciiTheme="majorHAnsi" w:hAnsiTheme="majorHAnsi" w:cstheme="majorHAnsi"/>
        </w:rPr>
        <w:fldChar w:fldCharType="separate"/>
      </w:r>
      <w:hyperlink w:anchor="_Toc357063317" w:history="1">
        <w:r w:rsidR="008108A5" w:rsidRPr="00FD6F3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>Publikation</w:t>
        </w:r>
        <w:r w:rsidR="00CE1488" w:rsidRPr="00FD6F3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 xml:space="preserve"> A</w:t>
        </w:r>
        <w:r w:rsidR="005F3AF9" w:rsidRPr="00FD6F3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 xml:space="preserve"> [Arial Fetstil 11 pt]</w:t>
        </w:r>
        <w:r w:rsidR="008108A5" w:rsidRPr="00FD6F33">
          <w:rPr>
            <w:rStyle w:val="Hyperlnk"/>
            <w:rFonts w:asciiTheme="majorHAnsi" w:hAnsiTheme="majorHAnsi" w:cstheme="majorHAnsi"/>
            <w:bCs/>
            <w:noProof/>
            <w:color w:val="auto"/>
            <w:u w:val="none"/>
            <w:lang w:val="sv-SE"/>
          </w:rPr>
          <w:t xml:space="preserve"> </w:t>
        </w:r>
        <w:r w:rsidR="00065D7F" w:rsidRPr="00FD6F33">
          <w:rPr>
            <w:rStyle w:val="Hyperlnk"/>
            <w:rFonts w:asciiTheme="majorHAnsi" w:hAnsiTheme="majorHAnsi" w:cstheme="majorHAnsi"/>
            <w:bCs/>
            <w:noProof/>
            <w:color w:val="auto"/>
            <w:u w:val="none"/>
            <w:lang w:val="sv-SE"/>
          </w:rPr>
          <w:t>[</w:t>
        </w:r>
        <w:r w:rsidR="00EF149E" w:rsidRPr="00FD6F33">
          <w:rPr>
            <w:rStyle w:val="Hyperlnk"/>
            <w:rFonts w:asciiTheme="majorHAnsi" w:hAnsiTheme="majorHAnsi" w:cstheme="majorHAnsi"/>
            <w:noProof/>
            <w:color w:val="auto"/>
            <w:u w:val="none"/>
            <w:lang w:val="sv-SE"/>
          </w:rPr>
          <w:t>Titel</w:t>
        </w:r>
      </w:hyperlink>
      <w:r w:rsidR="00EF149E" w:rsidRPr="00770373">
        <w:rPr>
          <w:rStyle w:val="Hyperlnk"/>
          <w:rFonts w:asciiTheme="majorHAnsi" w:hAnsiTheme="majorHAnsi" w:cstheme="majorHAnsi"/>
          <w:noProof/>
          <w:color w:val="auto"/>
          <w:lang w:val="sv-SE"/>
        </w:rPr>
        <w:t xml:space="preserve"> </w:t>
      </w:r>
      <w:r w:rsidR="00EF149E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på</w:t>
      </w:r>
      <w:r w:rsidR="00EF149E" w:rsidRPr="00770373">
        <w:rPr>
          <w:rStyle w:val="Hyperlnk"/>
          <w:rFonts w:asciiTheme="majorHAnsi" w:hAnsiTheme="majorHAnsi" w:cstheme="majorHAnsi"/>
          <w:noProof/>
          <w:color w:val="auto"/>
          <w:lang w:val="sv-SE"/>
        </w:rPr>
        <w:t xml:space="preserve"> </w:t>
      </w:r>
      <w:r w:rsidR="008108A5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publikation</w:t>
      </w:r>
      <w:r w:rsidR="00EF149E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 xml:space="preserve"> </w:t>
      </w:r>
      <w:r w:rsidR="007A4E1C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 xml:space="preserve">1 </w:t>
      </w:r>
      <w:r w:rsidR="00BA6933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Arial 11 pt</w:t>
      </w:r>
      <w:r w:rsidR="007A4E1C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]</w:t>
      </w:r>
    </w:p>
    <w:p w14:paraId="1EB88272" w14:textId="77777777" w:rsidR="00CE1488" w:rsidRPr="00FD6F33" w:rsidRDefault="008108A5">
      <w:pPr>
        <w:pStyle w:val="Innehll2"/>
        <w:tabs>
          <w:tab w:val="left" w:pos="1540"/>
        </w:tabs>
        <w:rPr>
          <w:rFonts w:asciiTheme="majorHAnsi" w:eastAsiaTheme="minorEastAsia" w:hAnsiTheme="majorHAnsi" w:cstheme="majorHAnsi"/>
          <w:noProof/>
          <w:lang w:val="sv-SE" w:eastAsia="sv-SE"/>
        </w:rPr>
      </w:pPr>
      <w:hyperlink w:anchor="_Toc357063318" w:history="1">
        <w:r w:rsidRPr="0077037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 xml:space="preserve">Publikation B. </w:t>
        </w:r>
        <w:r w:rsidR="00EF149E" w:rsidRPr="00770373">
          <w:rPr>
            <w:rStyle w:val="Hyperlnk"/>
            <w:rFonts w:asciiTheme="majorHAnsi" w:hAnsiTheme="majorHAnsi" w:cstheme="majorHAnsi"/>
            <w:noProof/>
            <w:color w:val="auto"/>
            <w:lang w:val="sv-SE"/>
          </w:rPr>
          <w:t>Titel</w:t>
        </w:r>
      </w:hyperlink>
      <w:r w:rsidR="00EF149E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 xml:space="preserve"> på </w:t>
      </w:r>
      <w:r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publikation</w:t>
      </w:r>
      <w:r w:rsidR="00EF149E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 xml:space="preserve"> 2</w:t>
      </w:r>
      <w:r w:rsidR="007A4E1C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 xml:space="preserve"> </w:t>
      </w:r>
      <w:r w:rsidR="005342D9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 xml:space="preserve">Arial </w:t>
      </w:r>
      <w:r w:rsidR="007A4E1C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1</w:t>
      </w:r>
      <w:r w:rsidR="005342D9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1 pt]</w:t>
      </w:r>
    </w:p>
    <w:p w14:paraId="27711BEB" w14:textId="77777777" w:rsidR="00CE1488" w:rsidRPr="00770373" w:rsidRDefault="00C77FFD">
      <w:pPr>
        <w:pStyle w:val="Innehll2"/>
        <w:tabs>
          <w:tab w:val="left" w:pos="1540"/>
        </w:tabs>
        <w:rPr>
          <w:rFonts w:asciiTheme="majorHAnsi" w:eastAsiaTheme="minorEastAsia" w:hAnsiTheme="majorHAnsi" w:cstheme="majorHAnsi"/>
          <w:noProof/>
          <w:lang w:val="sv-SE" w:eastAsia="sv-SE"/>
        </w:rPr>
      </w:pPr>
      <w:r w:rsidRPr="00770373">
        <w:rPr>
          <w:rFonts w:asciiTheme="majorHAnsi" w:hAnsiTheme="majorHAnsi" w:cstheme="majorHAnsi"/>
          <w:b/>
          <w:bCs/>
          <w:lang w:val="sv-SE"/>
        </w:rPr>
        <w:t xml:space="preserve">Publikation C. </w:t>
      </w:r>
      <w:r w:rsidRPr="00770373">
        <w:rPr>
          <w:rFonts w:asciiTheme="majorHAnsi" w:hAnsiTheme="majorHAnsi" w:cstheme="majorHAnsi"/>
          <w:lang w:val="sv-SE"/>
        </w:rPr>
        <w:t>Titel på publikation 3</w:t>
      </w:r>
      <w:r w:rsidR="007A4E1C" w:rsidRPr="00FD6F33">
        <w:rPr>
          <w:rFonts w:asciiTheme="majorHAnsi" w:hAnsiTheme="majorHAnsi" w:cstheme="majorHAnsi"/>
          <w:lang w:val="sv-SE"/>
        </w:rPr>
        <w:t xml:space="preserve"> </w:t>
      </w:r>
      <w:r w:rsidR="005342D9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 xml:space="preserve">Arial </w:t>
      </w:r>
      <w:r w:rsidR="007A4E1C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1</w:t>
      </w:r>
      <w:r w:rsidR="005342D9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1 pt.</w:t>
      </w:r>
      <w:r w:rsidR="00A8012D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]</w:t>
      </w:r>
    </w:p>
    <w:p w14:paraId="3948CB4E" w14:textId="77777777" w:rsidR="00CE1488" w:rsidRPr="00770373" w:rsidRDefault="008108A5">
      <w:pPr>
        <w:pStyle w:val="Innehll2"/>
        <w:rPr>
          <w:rFonts w:asciiTheme="majorHAnsi" w:hAnsiTheme="majorHAnsi" w:cstheme="majorHAnsi"/>
          <w:lang w:val="sv-SE"/>
        </w:rPr>
      </w:pPr>
      <w:hyperlink w:anchor="_Toc357063320" w:history="1">
        <w:r w:rsidRPr="0077037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>Publikation D</w:t>
        </w:r>
        <w:r w:rsidR="00CE1488" w:rsidRPr="0077037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>.</w:t>
        </w:r>
      </w:hyperlink>
      <w:r w:rsidR="00C77FFD" w:rsidRPr="00770373">
        <w:rPr>
          <w:rFonts w:asciiTheme="majorHAnsi" w:hAnsiTheme="majorHAnsi" w:cstheme="majorHAnsi"/>
          <w:lang w:val="sv-SE"/>
        </w:rPr>
        <w:t>Titel på publikation 4</w:t>
      </w:r>
      <w:r w:rsidR="007A4E1C" w:rsidRPr="00FD6F33">
        <w:rPr>
          <w:rFonts w:asciiTheme="majorHAnsi" w:hAnsiTheme="majorHAnsi" w:cstheme="majorHAnsi"/>
          <w:lang w:val="sv-SE"/>
        </w:rPr>
        <w:t xml:space="preserve"> </w:t>
      </w:r>
      <w:r w:rsidR="004912AE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Arial 11 pt.]</w:t>
      </w:r>
    </w:p>
    <w:p w14:paraId="38AC4D5F" w14:textId="77777777" w:rsidR="004912AE" w:rsidRPr="00770373" w:rsidRDefault="004912AE" w:rsidP="004912AE">
      <w:pPr>
        <w:pStyle w:val="Innehll2"/>
        <w:rPr>
          <w:rFonts w:asciiTheme="majorHAnsi" w:hAnsiTheme="majorHAnsi" w:cstheme="majorHAnsi"/>
          <w:lang w:val="sv-SE"/>
        </w:rPr>
      </w:pPr>
      <w:hyperlink w:anchor="_Toc357063320" w:history="1">
        <w:r w:rsidRPr="0077037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>Publikation E.</w:t>
        </w:r>
      </w:hyperlink>
      <w:r w:rsidRPr="00770373">
        <w:rPr>
          <w:rFonts w:asciiTheme="majorHAnsi" w:hAnsiTheme="majorHAnsi" w:cstheme="majorHAnsi"/>
          <w:lang w:val="sv-SE"/>
        </w:rPr>
        <w:t xml:space="preserve">Titel på publikation 5 </w:t>
      </w:r>
      <w:r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Arial 11 pt.]</w:t>
      </w:r>
    </w:p>
    <w:p w14:paraId="45210DC7" w14:textId="77777777" w:rsidR="004912AE" w:rsidRPr="00770373" w:rsidRDefault="004912AE" w:rsidP="004912AE">
      <w:pPr>
        <w:pStyle w:val="Innehll2"/>
        <w:rPr>
          <w:rFonts w:asciiTheme="majorHAnsi" w:hAnsiTheme="majorHAnsi" w:cstheme="majorHAnsi"/>
          <w:lang w:val="sv-SE"/>
        </w:rPr>
      </w:pPr>
      <w:hyperlink w:anchor="_Toc357063320" w:history="1">
        <w:r w:rsidRPr="0077037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>Publikation F.</w:t>
        </w:r>
      </w:hyperlink>
      <w:r w:rsidRPr="00770373">
        <w:rPr>
          <w:rFonts w:asciiTheme="majorHAnsi" w:hAnsiTheme="majorHAnsi" w:cstheme="majorHAnsi"/>
          <w:lang w:val="sv-SE"/>
        </w:rPr>
        <w:t xml:space="preserve">Titel på publikation 6 </w:t>
      </w:r>
      <w:r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Arial 11 pt.]</w:t>
      </w:r>
    </w:p>
    <w:p w14:paraId="201A6416" w14:textId="77777777" w:rsidR="004912AE" w:rsidRPr="00770373" w:rsidRDefault="004912AE" w:rsidP="004912AE">
      <w:pPr>
        <w:pStyle w:val="Innehll2"/>
        <w:rPr>
          <w:rFonts w:asciiTheme="majorHAnsi" w:hAnsiTheme="majorHAnsi" w:cstheme="majorHAnsi"/>
          <w:lang w:val="sv-SE"/>
        </w:rPr>
      </w:pPr>
      <w:hyperlink w:anchor="_Toc357063320" w:history="1">
        <w:r w:rsidRPr="0077037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>Publikation G.</w:t>
        </w:r>
      </w:hyperlink>
      <w:r w:rsidRPr="00770373">
        <w:rPr>
          <w:rFonts w:asciiTheme="majorHAnsi" w:hAnsiTheme="majorHAnsi" w:cstheme="majorHAnsi"/>
          <w:lang w:val="sv-SE"/>
        </w:rPr>
        <w:t xml:space="preserve">Titel på publikation 7 </w:t>
      </w:r>
      <w:r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Arial 11 pt.]</w:t>
      </w:r>
    </w:p>
    <w:p w14:paraId="2F7E5CD6" w14:textId="77777777" w:rsidR="004912AE" w:rsidRPr="00770373" w:rsidRDefault="004912AE" w:rsidP="004912AE">
      <w:pPr>
        <w:pStyle w:val="Innehll2"/>
        <w:rPr>
          <w:rFonts w:asciiTheme="majorHAnsi" w:hAnsiTheme="majorHAnsi" w:cstheme="majorHAnsi"/>
          <w:lang w:val="sv-SE"/>
        </w:rPr>
      </w:pPr>
      <w:hyperlink w:anchor="_Toc357063320" w:history="1">
        <w:r w:rsidRPr="0077037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>Publikation H.</w:t>
        </w:r>
      </w:hyperlink>
      <w:r w:rsidRPr="00770373">
        <w:rPr>
          <w:rFonts w:asciiTheme="majorHAnsi" w:hAnsiTheme="majorHAnsi" w:cstheme="majorHAnsi"/>
          <w:lang w:val="sv-SE"/>
        </w:rPr>
        <w:t>Titel på publikation 8</w:t>
      </w:r>
      <w:r w:rsidRPr="00FD6F33">
        <w:rPr>
          <w:rFonts w:asciiTheme="majorHAnsi" w:hAnsiTheme="majorHAnsi" w:cstheme="majorHAnsi"/>
          <w:lang w:val="sv-SE"/>
        </w:rPr>
        <w:t xml:space="preserve"> </w:t>
      </w:r>
      <w:r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Arial 11 pt.]</w:t>
      </w:r>
    </w:p>
    <w:p w14:paraId="1DBC441A" w14:textId="77777777" w:rsidR="007309AC" w:rsidRPr="00770373" w:rsidRDefault="007309AC" w:rsidP="007309AC">
      <w:pPr>
        <w:rPr>
          <w:rFonts w:asciiTheme="majorHAnsi" w:hAnsiTheme="majorHAnsi" w:cstheme="majorHAnsi"/>
          <w:lang w:val="sv-SE"/>
        </w:rPr>
      </w:pPr>
    </w:p>
    <w:p w14:paraId="5A8D626D" w14:textId="77777777" w:rsidR="005F3AF9" w:rsidRPr="00770373" w:rsidRDefault="005F3AF9" w:rsidP="007309AC">
      <w:pPr>
        <w:rPr>
          <w:rFonts w:asciiTheme="majorHAnsi" w:hAnsiTheme="majorHAnsi" w:cstheme="majorHAnsi"/>
          <w:lang w:val="sv-SE"/>
        </w:rPr>
      </w:pPr>
    </w:p>
    <w:p w14:paraId="7D05C649" w14:textId="77777777" w:rsidR="00A01D14" w:rsidRPr="00770373" w:rsidRDefault="00530558" w:rsidP="004F6F21">
      <w:pPr>
        <w:rPr>
          <w:rFonts w:asciiTheme="majorHAnsi" w:hAnsiTheme="majorHAnsi" w:cstheme="majorHAnsi"/>
          <w:lang w:val="sv-SE"/>
        </w:rPr>
      </w:pPr>
      <w:r w:rsidRPr="00770373">
        <w:rPr>
          <w:rFonts w:asciiTheme="majorHAnsi" w:hAnsiTheme="majorHAnsi" w:cstheme="majorHAnsi"/>
          <w:lang w:val="sv-SE"/>
        </w:rPr>
        <w:t>[</w:t>
      </w:r>
      <w:r w:rsidR="00A01D14" w:rsidRPr="00770373">
        <w:rPr>
          <w:rFonts w:asciiTheme="majorHAnsi" w:hAnsiTheme="majorHAnsi" w:cstheme="majorHAnsi"/>
        </w:rPr>
        <w:fldChar w:fldCharType="end"/>
      </w:r>
      <w:r w:rsidR="005B6C3B" w:rsidRPr="00770373">
        <w:rPr>
          <w:rFonts w:asciiTheme="majorHAnsi" w:hAnsiTheme="majorHAnsi" w:cstheme="majorHAnsi"/>
          <w:lang w:val="sv-SE"/>
        </w:rPr>
        <w:t xml:space="preserve">Ta bort </w:t>
      </w:r>
      <w:r w:rsidR="00103424" w:rsidRPr="00770373">
        <w:rPr>
          <w:rFonts w:asciiTheme="majorHAnsi" w:hAnsiTheme="majorHAnsi" w:cstheme="majorHAnsi"/>
          <w:lang w:val="sv-SE"/>
        </w:rPr>
        <w:t>Bilagor och/eller Avhandlingens publikationer om de inte behövs för din avhandling</w:t>
      </w:r>
      <w:r w:rsidR="009D08AF" w:rsidRPr="00770373">
        <w:rPr>
          <w:rFonts w:asciiTheme="majorHAnsi" w:hAnsiTheme="majorHAnsi" w:cstheme="majorHAnsi"/>
          <w:lang w:val="sv-SE"/>
        </w:rPr>
        <w:t>]</w:t>
      </w:r>
    </w:p>
    <w:p w14:paraId="6194E4CA" w14:textId="77777777" w:rsidR="00770373" w:rsidRDefault="00770373" w:rsidP="00012E74">
      <w:pPr>
        <w:rPr>
          <w:rFonts w:asciiTheme="majorHAnsi" w:hAnsiTheme="majorHAnsi" w:cstheme="majorHAnsi"/>
          <w:lang w:val="sv-SE"/>
        </w:rPr>
      </w:pPr>
      <w:r w:rsidRPr="00770373">
        <w:rPr>
          <w:rFonts w:asciiTheme="majorHAnsi" w:hAnsiTheme="majorHAnsi" w:cstheme="majorHAnsi"/>
          <w:lang w:val="sv-SE"/>
        </w:rPr>
        <w:t>[</w:t>
      </w:r>
      <w:r w:rsidR="009D08AF" w:rsidRPr="00770373">
        <w:rPr>
          <w:rFonts w:asciiTheme="majorHAnsi" w:hAnsiTheme="majorHAnsi" w:cstheme="majorHAnsi"/>
          <w:lang w:val="sv-SE"/>
        </w:rPr>
        <w:t xml:space="preserve">För att uppdatera </w:t>
      </w:r>
      <w:r w:rsidR="00BA5591" w:rsidRPr="00770373">
        <w:rPr>
          <w:rFonts w:asciiTheme="majorHAnsi" w:hAnsiTheme="majorHAnsi" w:cstheme="majorHAnsi"/>
          <w:lang w:val="sv-SE"/>
        </w:rPr>
        <w:t xml:space="preserve">innehållsförteckningen </w:t>
      </w:r>
      <w:r w:rsidR="00046342" w:rsidRPr="00770373">
        <w:rPr>
          <w:rFonts w:asciiTheme="majorHAnsi" w:hAnsiTheme="majorHAnsi" w:cstheme="majorHAnsi"/>
          <w:lang w:val="sv-SE"/>
        </w:rPr>
        <w:t>så markera förteckningen och högerklicka. Välj Upp</w:t>
      </w:r>
      <w:r w:rsidR="00F1543D" w:rsidRPr="00770373">
        <w:rPr>
          <w:rFonts w:asciiTheme="majorHAnsi" w:hAnsiTheme="majorHAnsi" w:cstheme="majorHAnsi"/>
          <w:lang w:val="sv-SE"/>
        </w:rPr>
        <w:t>datera fält och välj uppdatera hela tabelle</w:t>
      </w:r>
      <w:r w:rsidR="0073155D">
        <w:rPr>
          <w:rFonts w:asciiTheme="majorHAnsi" w:hAnsiTheme="majorHAnsi" w:cstheme="majorHAnsi"/>
          <w:lang w:val="sv-SE"/>
        </w:rPr>
        <w:t>n</w:t>
      </w:r>
      <w:r w:rsidR="003D6D7B">
        <w:rPr>
          <w:rFonts w:asciiTheme="majorHAnsi" w:hAnsiTheme="majorHAnsi" w:cstheme="majorHAnsi"/>
          <w:lang w:val="sv-SE"/>
        </w:rPr>
        <w:t>]</w:t>
      </w:r>
    </w:p>
    <w:p w14:paraId="281A0668" w14:textId="77777777" w:rsidR="003D6D7B" w:rsidRDefault="003D6D7B" w:rsidP="00012E74">
      <w:pPr>
        <w:rPr>
          <w:rFonts w:asciiTheme="majorHAnsi" w:hAnsiTheme="majorHAnsi" w:cstheme="majorHAnsi"/>
          <w:lang w:val="sv-SE"/>
        </w:rPr>
      </w:pPr>
    </w:p>
    <w:p w14:paraId="09748246" w14:textId="77777777" w:rsidR="003D6D7B" w:rsidRPr="0073155D" w:rsidRDefault="003D6D7B" w:rsidP="00012E74">
      <w:pPr>
        <w:rPr>
          <w:rFonts w:asciiTheme="majorHAnsi" w:hAnsiTheme="majorHAnsi" w:cstheme="majorHAnsi"/>
          <w:lang w:val="sv-SE"/>
        </w:rPr>
        <w:sectPr w:rsidR="003D6D7B" w:rsidRPr="0073155D" w:rsidSect="00251B10">
          <w:type w:val="oddPage"/>
          <w:pgSz w:w="9356" w:h="13721"/>
          <w:pgMar w:top="1134" w:right="1247" w:bottom="1531" w:left="1247" w:header="709" w:footer="709" w:gutter="0"/>
          <w:pgNumType w:fmt="lowerRoman"/>
          <w:cols w:space="708"/>
          <w:titlePg/>
          <w:docGrid w:linePitch="360"/>
        </w:sectPr>
      </w:pPr>
    </w:p>
    <w:p w14:paraId="55B67DA3" w14:textId="77777777" w:rsidR="00780664" w:rsidRPr="00B81761" w:rsidRDefault="00C070FD" w:rsidP="004F6F21">
      <w:pPr>
        <w:pStyle w:val="Rubrik1"/>
        <w:rPr>
          <w:lang w:val="sv-SE"/>
        </w:rPr>
      </w:pPr>
      <w:bookmarkStart w:id="7" w:name="_Toc223610731"/>
      <w:r>
        <w:rPr>
          <w:lang w:val="sv-SE"/>
        </w:rPr>
        <w:lastRenderedPageBreak/>
        <w:t>Rubrik 1</w:t>
      </w:r>
      <w:r w:rsidR="00B81761" w:rsidRPr="00B81761">
        <w:rPr>
          <w:lang w:val="sv-SE"/>
        </w:rPr>
        <w:t xml:space="preserve"> </w:t>
      </w:r>
      <w:r w:rsidR="005B6C3B" w:rsidRPr="005B6C3B">
        <w:rPr>
          <w:b w:val="0"/>
          <w:bCs w:val="0"/>
          <w:lang w:val="sv-SE"/>
        </w:rPr>
        <w:t>[</w:t>
      </w:r>
      <w:r w:rsidR="002E156B">
        <w:rPr>
          <w:b w:val="0"/>
          <w:bCs w:val="0"/>
          <w:lang w:val="sv-SE"/>
        </w:rPr>
        <w:t xml:space="preserve">Kapitelrubrik, </w:t>
      </w:r>
      <w:r w:rsidR="00B81761" w:rsidRPr="005B6C3B">
        <w:rPr>
          <w:b w:val="0"/>
          <w:bCs w:val="0"/>
          <w:lang w:val="sv-SE"/>
        </w:rPr>
        <w:t>Arial</w:t>
      </w:r>
      <w:r w:rsidR="005B6C3B" w:rsidRPr="005B6C3B">
        <w:rPr>
          <w:b w:val="0"/>
          <w:bCs w:val="0"/>
          <w:lang w:val="sv-SE"/>
        </w:rPr>
        <w:t xml:space="preserve"> Fetstil </w:t>
      </w:r>
      <w:r w:rsidR="00B81761" w:rsidRPr="005B6C3B">
        <w:rPr>
          <w:b w:val="0"/>
          <w:bCs w:val="0"/>
          <w:lang w:val="sv-SE"/>
        </w:rPr>
        <w:t>17 pt]</w:t>
      </w:r>
      <w:bookmarkEnd w:id="7"/>
    </w:p>
    <w:p w14:paraId="54FEB79F" w14:textId="77777777" w:rsidR="000C1248" w:rsidRPr="006B4755" w:rsidRDefault="000C1248" w:rsidP="004F6F21">
      <w:pPr>
        <w:rPr>
          <w:rFonts w:asciiTheme="majorHAnsi" w:hAnsiTheme="majorHAnsi" w:cstheme="majorHAnsi"/>
          <w:lang w:val="en-US"/>
        </w:rPr>
      </w:pPr>
      <w:r w:rsidRPr="006B4755">
        <w:rPr>
          <w:rFonts w:asciiTheme="majorHAnsi" w:hAnsiTheme="majorHAnsi" w:cstheme="majorHAnsi"/>
          <w:lang w:val="en-US"/>
        </w:rPr>
        <w:t>[Brödtext Garamond 11 pt.]</w:t>
      </w:r>
    </w:p>
    <w:p w14:paraId="4AD72DB2" w14:textId="77777777" w:rsidR="000C1248" w:rsidRPr="000C1248" w:rsidRDefault="000C1248" w:rsidP="004F6F21">
      <w:pPr>
        <w:rPr>
          <w:noProof/>
          <w:lang w:val="en-US"/>
        </w:rPr>
      </w:pPr>
      <w:r w:rsidRPr="000C1248">
        <w:rPr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3C00E4D3" w14:textId="77777777" w:rsidR="000C1248" w:rsidRPr="000C1248" w:rsidRDefault="000C1248" w:rsidP="004F6F21">
      <w:pPr>
        <w:rPr>
          <w:noProof/>
          <w:lang w:val="en-US"/>
        </w:rPr>
      </w:pPr>
      <w:r w:rsidRPr="000C1248">
        <w:rPr>
          <w:noProof/>
          <w:lang w:val="en-US"/>
        </w:rPr>
        <w:t>Nunc viverra imperdiet enim. Fusce est. Vivamus a tellus.</w:t>
      </w:r>
    </w:p>
    <w:p w14:paraId="0957405B" w14:textId="77777777" w:rsidR="000C1248" w:rsidRPr="000C1248" w:rsidRDefault="000C1248" w:rsidP="004F6F21">
      <w:pPr>
        <w:rPr>
          <w:noProof/>
          <w:lang w:val="en-US"/>
        </w:rPr>
      </w:pPr>
      <w:r w:rsidRPr="000C1248">
        <w:rPr>
          <w:noProof/>
          <w:lang w:val="en-US"/>
        </w:rPr>
        <w:t>Pellentesque habitant morbi tristique senectus et netus et malesuada fames ac turpis egestas. Proin pharetra nonummy pede. Mauris et orci.</w:t>
      </w:r>
    </w:p>
    <w:p w14:paraId="734CA465" w14:textId="77777777" w:rsidR="000C1248" w:rsidRPr="000C1248" w:rsidRDefault="000C1248" w:rsidP="004F6F21">
      <w:pPr>
        <w:rPr>
          <w:noProof/>
          <w:lang w:val="en-US"/>
        </w:rPr>
      </w:pPr>
      <w:r w:rsidRPr="000C1248">
        <w:rPr>
          <w:noProof/>
          <w:lang w:val="en-US"/>
        </w:rPr>
        <w:t>Aenean nec lorem. In porttitor. Donec laoreet nonummy augue.</w:t>
      </w:r>
    </w:p>
    <w:p w14:paraId="5E4B9F84" w14:textId="77777777" w:rsidR="000C1248" w:rsidRDefault="000C1248" w:rsidP="004F6F21">
      <w:pPr>
        <w:rPr>
          <w:lang w:val="sv-SE"/>
        </w:rPr>
      </w:pPr>
      <w:r w:rsidRPr="000C1248">
        <w:rPr>
          <w:noProof/>
          <w:lang w:val="en-US"/>
        </w:rPr>
        <w:t xml:space="preserve">Suspendisse dui purus, scelerisque at, vulputate vitae, pretium mattis, nunc. </w:t>
      </w:r>
      <w:r>
        <w:rPr>
          <w:noProof/>
          <w:lang w:val="sv-SE"/>
        </w:rPr>
        <w:t>Mauris eget neque at sem venenatis eleifend. Ut nonummy.</w:t>
      </w:r>
    </w:p>
    <w:p w14:paraId="1633694A" w14:textId="77777777" w:rsidR="00455841" w:rsidRPr="00455841" w:rsidRDefault="00455841" w:rsidP="004F6F21">
      <w:pPr>
        <w:rPr>
          <w:lang w:val="sv-SE"/>
        </w:rPr>
      </w:pPr>
    </w:p>
    <w:p w14:paraId="4D5B09A8" w14:textId="77777777" w:rsidR="00FC629B" w:rsidRPr="001A4157" w:rsidRDefault="001E33D2" w:rsidP="004F6F21">
      <w:pPr>
        <w:pStyle w:val="Rubrik2"/>
        <w:rPr>
          <w:lang w:val="sv-SE"/>
        </w:rPr>
      </w:pPr>
      <w:bookmarkStart w:id="8" w:name="_Toc223610732"/>
      <w:r>
        <w:rPr>
          <w:lang w:val="sv-SE"/>
        </w:rPr>
        <w:t>Rubrik 2</w:t>
      </w:r>
      <w:r w:rsidR="00C8796F">
        <w:rPr>
          <w:lang w:val="sv-SE"/>
        </w:rPr>
        <w:t xml:space="preserve"> </w:t>
      </w:r>
      <w:r w:rsidR="00C8796F" w:rsidRPr="001E33D2">
        <w:rPr>
          <w:b w:val="0"/>
          <w:bCs w:val="0"/>
          <w:lang w:val="sv-SE"/>
        </w:rPr>
        <w:t>[</w:t>
      </w:r>
      <w:r w:rsidR="00B81761" w:rsidRPr="001E33D2">
        <w:rPr>
          <w:b w:val="0"/>
          <w:bCs w:val="0"/>
          <w:lang w:val="sv-SE"/>
        </w:rPr>
        <w:t>Arial</w:t>
      </w:r>
      <w:r w:rsidRPr="001E33D2">
        <w:rPr>
          <w:b w:val="0"/>
          <w:bCs w:val="0"/>
          <w:lang w:val="sv-SE"/>
        </w:rPr>
        <w:t xml:space="preserve"> Fetstil</w:t>
      </w:r>
      <w:r w:rsidR="00B81761" w:rsidRPr="001E33D2">
        <w:rPr>
          <w:b w:val="0"/>
          <w:bCs w:val="0"/>
          <w:lang w:val="sv-SE"/>
        </w:rPr>
        <w:t xml:space="preserve"> 14 pt]</w:t>
      </w:r>
      <w:bookmarkEnd w:id="8"/>
    </w:p>
    <w:p w14:paraId="388E60B3" w14:textId="77777777" w:rsidR="002E156B" w:rsidRPr="001E33D2" w:rsidRDefault="002E156B" w:rsidP="002E156B">
      <w:pPr>
        <w:rPr>
          <w:rFonts w:asciiTheme="majorHAnsi" w:hAnsiTheme="majorHAnsi" w:cstheme="majorHAnsi"/>
          <w:lang w:val="sv-SE"/>
        </w:rPr>
      </w:pPr>
      <w:r w:rsidRPr="001E33D2">
        <w:rPr>
          <w:rFonts w:asciiTheme="majorHAnsi" w:hAnsiTheme="majorHAnsi" w:cstheme="majorHAnsi"/>
          <w:lang w:val="sv-SE"/>
        </w:rPr>
        <w:t>[Brödtext Garamond 11 pt.]</w:t>
      </w:r>
    </w:p>
    <w:p w14:paraId="492097BB" w14:textId="77777777" w:rsidR="002E156B" w:rsidRPr="000C1248" w:rsidRDefault="002E156B" w:rsidP="002E156B">
      <w:pPr>
        <w:rPr>
          <w:noProof/>
          <w:lang w:val="en-US"/>
        </w:rPr>
      </w:pPr>
      <w:r w:rsidRPr="000C1248">
        <w:rPr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0269BF92" w14:textId="77777777" w:rsidR="002E156B" w:rsidRPr="000C1248" w:rsidRDefault="002E156B" w:rsidP="002E156B">
      <w:pPr>
        <w:rPr>
          <w:noProof/>
          <w:lang w:val="en-US"/>
        </w:rPr>
      </w:pPr>
      <w:r w:rsidRPr="000C1248">
        <w:rPr>
          <w:noProof/>
          <w:lang w:val="en-US"/>
        </w:rPr>
        <w:t>Nunc viverra imperdiet enim. Fusce est. Vivamus a tellus.</w:t>
      </w:r>
    </w:p>
    <w:p w14:paraId="2DE70753" w14:textId="77777777" w:rsidR="002E156B" w:rsidRPr="000C1248" w:rsidRDefault="002E156B" w:rsidP="002E156B">
      <w:pPr>
        <w:rPr>
          <w:noProof/>
          <w:lang w:val="en-US"/>
        </w:rPr>
      </w:pPr>
      <w:r w:rsidRPr="000C1248">
        <w:rPr>
          <w:noProof/>
          <w:lang w:val="en-US"/>
        </w:rPr>
        <w:t>Pellentesque habitant morbi tristique senectus et netus et malesuada fames ac turpis egestas. Proin pharetra nonummy pede. Mauris et orci.</w:t>
      </w:r>
    </w:p>
    <w:p w14:paraId="1310D958" w14:textId="77777777" w:rsidR="002E156B" w:rsidRPr="000C1248" w:rsidRDefault="002E156B" w:rsidP="002E156B">
      <w:pPr>
        <w:rPr>
          <w:noProof/>
          <w:lang w:val="en-US"/>
        </w:rPr>
      </w:pPr>
      <w:r w:rsidRPr="000C1248">
        <w:rPr>
          <w:noProof/>
          <w:lang w:val="en-US"/>
        </w:rPr>
        <w:t>Aenean nec lorem. In porttitor. Donec laoreet nonummy augue.</w:t>
      </w:r>
    </w:p>
    <w:p w14:paraId="086EB573" w14:textId="77777777" w:rsidR="002E156B" w:rsidRDefault="002E156B" w:rsidP="002E156B">
      <w:pPr>
        <w:rPr>
          <w:lang w:val="sv-SE"/>
        </w:rPr>
      </w:pPr>
      <w:r w:rsidRPr="000C1248">
        <w:rPr>
          <w:noProof/>
          <w:lang w:val="en-US"/>
        </w:rPr>
        <w:t xml:space="preserve">Suspendisse dui purus, scelerisque at, vulputate vitae, pretium mattis, nunc. </w:t>
      </w:r>
      <w:r>
        <w:rPr>
          <w:noProof/>
          <w:lang w:val="sv-SE"/>
        </w:rPr>
        <w:t>Mauris eget neque at sem venenatis eleifend. Ut nonummy.</w:t>
      </w:r>
    </w:p>
    <w:p w14:paraId="1A33C443" w14:textId="77777777" w:rsidR="00455841" w:rsidRPr="00455841" w:rsidRDefault="00455841" w:rsidP="00455841">
      <w:pPr>
        <w:rPr>
          <w:lang w:val="sv-SE"/>
        </w:rPr>
      </w:pPr>
    </w:p>
    <w:p w14:paraId="4EFCFCC1" w14:textId="77777777" w:rsidR="00780664" w:rsidRPr="001A4157" w:rsidRDefault="000F0193" w:rsidP="004F6F21">
      <w:pPr>
        <w:pStyle w:val="Rubrik3"/>
        <w:rPr>
          <w:lang w:val="sv-SE"/>
        </w:rPr>
      </w:pPr>
      <w:bookmarkStart w:id="9" w:name="_Toc223610733"/>
      <w:r>
        <w:rPr>
          <w:lang w:val="sv-SE"/>
        </w:rPr>
        <w:lastRenderedPageBreak/>
        <w:t>R</w:t>
      </w:r>
      <w:r w:rsidR="001A4157" w:rsidRPr="001A4157">
        <w:rPr>
          <w:lang w:val="sv-SE"/>
        </w:rPr>
        <w:t>ub</w:t>
      </w:r>
      <w:r w:rsidR="00455841" w:rsidRPr="001A4157">
        <w:rPr>
          <w:lang w:val="sv-SE"/>
        </w:rPr>
        <w:t>rik</w:t>
      </w:r>
      <w:r>
        <w:rPr>
          <w:lang w:val="sv-SE"/>
        </w:rPr>
        <w:t xml:space="preserve"> </w:t>
      </w:r>
      <w:r w:rsidRPr="000F0193">
        <w:rPr>
          <w:b w:val="0"/>
          <w:bCs w:val="0"/>
          <w:lang w:val="sv-SE"/>
        </w:rPr>
        <w:t>3</w:t>
      </w:r>
      <w:r w:rsidR="001A4157" w:rsidRPr="000F0193">
        <w:rPr>
          <w:b w:val="0"/>
          <w:bCs w:val="0"/>
          <w:lang w:val="sv-SE"/>
        </w:rPr>
        <w:t xml:space="preserve"> </w:t>
      </w:r>
      <w:r w:rsidRPr="000F0193">
        <w:rPr>
          <w:b w:val="0"/>
          <w:bCs w:val="0"/>
          <w:lang w:val="sv-SE"/>
        </w:rPr>
        <w:t>[</w:t>
      </w:r>
      <w:r w:rsidR="001A4157" w:rsidRPr="000F0193">
        <w:rPr>
          <w:b w:val="0"/>
          <w:bCs w:val="0"/>
          <w:lang w:val="sv-SE"/>
        </w:rPr>
        <w:t>Arial</w:t>
      </w:r>
      <w:r w:rsidRPr="000F0193">
        <w:rPr>
          <w:b w:val="0"/>
          <w:bCs w:val="0"/>
          <w:lang w:val="sv-SE"/>
        </w:rPr>
        <w:t xml:space="preserve"> Fetstil</w:t>
      </w:r>
      <w:r w:rsidR="001A4157" w:rsidRPr="000F0193">
        <w:rPr>
          <w:b w:val="0"/>
          <w:bCs w:val="0"/>
          <w:lang w:val="sv-SE"/>
        </w:rPr>
        <w:t>12 pt]</w:t>
      </w:r>
      <w:bookmarkEnd w:id="9"/>
    </w:p>
    <w:p w14:paraId="5A795DB7" w14:textId="77777777" w:rsidR="00D20CDC" w:rsidRPr="001E33D2" w:rsidRDefault="00D20CDC" w:rsidP="00D20CDC">
      <w:pPr>
        <w:rPr>
          <w:rFonts w:asciiTheme="majorHAnsi" w:hAnsiTheme="majorHAnsi" w:cstheme="majorHAnsi"/>
          <w:lang w:val="sv-SE"/>
        </w:rPr>
      </w:pPr>
      <w:r w:rsidRPr="001E33D2">
        <w:rPr>
          <w:rFonts w:asciiTheme="majorHAnsi" w:hAnsiTheme="majorHAnsi" w:cstheme="majorHAnsi"/>
          <w:lang w:val="sv-SE"/>
        </w:rPr>
        <w:t>[Brödtext Garamond 11 pt.]</w:t>
      </w:r>
    </w:p>
    <w:p w14:paraId="7D0D1B01" w14:textId="77777777" w:rsidR="006752E0" w:rsidRDefault="006752E0" w:rsidP="004F6F21">
      <w:pPr>
        <w:rPr>
          <w:noProof/>
        </w:rPr>
      </w:pPr>
      <w:r>
        <w:rPr>
          <w:noProof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7AD1FA48" w14:textId="77777777" w:rsidR="006752E0" w:rsidRDefault="006752E0" w:rsidP="004F6F21">
      <w:pPr>
        <w:rPr>
          <w:noProof/>
        </w:rPr>
      </w:pPr>
      <w:r>
        <w:rPr>
          <w:noProof/>
        </w:rPr>
        <w:t>Nunc viverra imperdiet enim. Fusce est. Vivamus a tellus.</w:t>
      </w:r>
    </w:p>
    <w:p w14:paraId="647BA559" w14:textId="77777777" w:rsidR="006752E0" w:rsidRDefault="006752E0" w:rsidP="004F6F21">
      <w:pPr>
        <w:rPr>
          <w:noProof/>
        </w:rPr>
      </w:pPr>
      <w:r>
        <w:rPr>
          <w:noProof/>
        </w:rPr>
        <w:t>Pellentesque habitant morbi tristique senectus et netus et malesuada fames ac turpis egestas. Proin pharetra nonummy pede. Mauris et orci.</w:t>
      </w:r>
    </w:p>
    <w:p w14:paraId="768337A6" w14:textId="77777777" w:rsidR="006752E0" w:rsidRDefault="006752E0" w:rsidP="004F6F21">
      <w:pPr>
        <w:rPr>
          <w:noProof/>
        </w:rPr>
      </w:pPr>
      <w:r>
        <w:rPr>
          <w:noProof/>
        </w:rPr>
        <w:t>Aenean nec lorem. In porttitor. Donec laoreet nonummy augue.</w:t>
      </w:r>
    </w:p>
    <w:p w14:paraId="22FABFDC" w14:textId="77777777" w:rsidR="006752E0" w:rsidRDefault="006752E0" w:rsidP="004F6F21">
      <w:pPr>
        <w:rPr>
          <w:noProof/>
        </w:rPr>
      </w:pPr>
      <w:r>
        <w:rPr>
          <w:noProof/>
        </w:rPr>
        <w:t>Suspendisse dui purus, scelerisque at, vulputate vitae, pretium mattis, nunc. Mauris eget neque at sem venenatis eleifend. Ut nonummy.</w:t>
      </w:r>
    </w:p>
    <w:p w14:paraId="089F2BC6" w14:textId="77777777" w:rsidR="006752E0" w:rsidRPr="00AA5D21" w:rsidRDefault="006752E0" w:rsidP="004F6F21">
      <w:pPr>
        <w:rPr>
          <w:noProof/>
          <w:lang w:val="sv-SE"/>
        </w:rPr>
      </w:pPr>
      <w:r>
        <w:rPr>
          <w:noProof/>
        </w:rPr>
        <w:t xml:space="preserve">Fusce aliquet pede non pede. Suspendisse dapibus lorem pellentesque magna. </w:t>
      </w:r>
      <w:r w:rsidRPr="00AA5D21">
        <w:rPr>
          <w:noProof/>
          <w:lang w:val="sv-SE"/>
        </w:rPr>
        <w:t>Integer nulla.</w:t>
      </w:r>
    </w:p>
    <w:p w14:paraId="5D5EFE08" w14:textId="77777777" w:rsidR="006752E0" w:rsidRDefault="006752E0" w:rsidP="004F6F21">
      <w:pPr>
        <w:rPr>
          <w:noProof/>
        </w:rPr>
      </w:pPr>
      <w:r w:rsidRPr="00AA5D21">
        <w:rPr>
          <w:noProof/>
          <w:lang w:val="sv-SE"/>
        </w:rPr>
        <w:t xml:space="preserve">Donec blandit feugiat ligula. Donec hendrerit, felis et imperdiet euismod, purus ipsum pretium metus, in lacinia nulla nisl eget sapien. </w:t>
      </w:r>
      <w:r>
        <w:rPr>
          <w:noProof/>
        </w:rPr>
        <w:t>Donec ut est in lectus consequat consequat.</w:t>
      </w:r>
    </w:p>
    <w:p w14:paraId="20444E1A" w14:textId="77777777" w:rsidR="006752E0" w:rsidRDefault="006752E0" w:rsidP="004F6F21">
      <w:pPr>
        <w:rPr>
          <w:noProof/>
        </w:rPr>
      </w:pPr>
      <w:r>
        <w:rPr>
          <w:noProof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77750313" w14:textId="77777777" w:rsidR="006752E0" w:rsidRDefault="006752E0" w:rsidP="004F6F21">
      <w:pPr>
        <w:rPr>
          <w:noProof/>
        </w:rPr>
      </w:pPr>
      <w:r>
        <w:rPr>
          <w:noProof/>
        </w:rPr>
        <w:t>Nunc viverra imperdiet enim. Fusce est. Vivamus a tellus.</w:t>
      </w:r>
    </w:p>
    <w:p w14:paraId="5F03E29E" w14:textId="77777777" w:rsidR="006752E0" w:rsidRDefault="006752E0" w:rsidP="004F6F21">
      <w:pPr>
        <w:rPr>
          <w:noProof/>
        </w:rPr>
      </w:pPr>
      <w:r>
        <w:rPr>
          <w:noProof/>
        </w:rPr>
        <w:t>Pellentesque habitant morbi tristique senectus et netus et malesuada fames ac turpis egestas. Proin pharetra nonummy pede. Mauris et orci.</w:t>
      </w:r>
    </w:p>
    <w:p w14:paraId="3319A4D6" w14:textId="77777777" w:rsidR="006752E0" w:rsidRDefault="006752E0" w:rsidP="004F6F21">
      <w:pPr>
        <w:rPr>
          <w:noProof/>
        </w:rPr>
      </w:pPr>
      <w:r>
        <w:rPr>
          <w:noProof/>
        </w:rPr>
        <w:t>Aenean nec lorem. In porttitor. Donec laoreet nonummy augue.</w:t>
      </w:r>
    </w:p>
    <w:p w14:paraId="79D56C9F" w14:textId="77777777" w:rsidR="006752E0" w:rsidRDefault="006752E0" w:rsidP="004F6F21">
      <w:pPr>
        <w:rPr>
          <w:noProof/>
        </w:rPr>
      </w:pPr>
      <w:r>
        <w:rPr>
          <w:noProof/>
        </w:rPr>
        <w:t>Suspendisse dui purus, scelerisque at, vulputate vitae, pretium mattis, nunc. Mauris eget neque at sem venenatis eleifend. Ut nonummy.</w:t>
      </w:r>
    </w:p>
    <w:p w14:paraId="0BB50986" w14:textId="77777777" w:rsidR="006752E0" w:rsidRPr="00AA5D21" w:rsidRDefault="006752E0" w:rsidP="004F6F21">
      <w:pPr>
        <w:rPr>
          <w:noProof/>
          <w:lang w:val="en-US"/>
        </w:rPr>
      </w:pPr>
      <w:r>
        <w:rPr>
          <w:noProof/>
        </w:rPr>
        <w:t xml:space="preserve">Fusce aliquet pede non pede. </w:t>
      </w:r>
      <w:r w:rsidRPr="00AA5D21">
        <w:rPr>
          <w:noProof/>
          <w:lang w:val="en-US"/>
        </w:rPr>
        <w:t>Suspendisse dapibus lorem pellentesque magna.</w:t>
      </w:r>
    </w:p>
    <w:p w14:paraId="3B3B139A" w14:textId="77777777" w:rsidR="00071399" w:rsidRDefault="005401D1" w:rsidP="009A0DC9">
      <w:pPr>
        <w:jc w:val="center"/>
        <w:rPr>
          <w:rFonts w:ascii="Arial" w:hAnsi="Arial" w:cs="Arial"/>
          <w:sz w:val="18"/>
          <w:szCs w:val="18"/>
          <w:lang w:val="sv-SE"/>
        </w:rPr>
      </w:pPr>
      <w:r>
        <w:rPr>
          <w:noProof/>
          <w:lang w:val="sv-SE" w:eastAsia="sv-SE"/>
        </w:rPr>
        <w:lastRenderedPageBreak/>
        <w:drawing>
          <wp:inline distT="0" distB="0" distL="0" distR="0" wp14:anchorId="47BDDA41" wp14:editId="596AD13E">
            <wp:extent cx="4357370" cy="2319020"/>
            <wp:effectExtent l="0" t="0" r="508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TW_BG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7370" cy="231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1399">
        <w:rPr>
          <w:rFonts w:ascii="Arial" w:hAnsi="Arial" w:cs="Arial"/>
          <w:lang w:val="sv-SE"/>
        </w:rPr>
        <w:br/>
      </w:r>
      <w:r w:rsidR="005E42B3">
        <w:rPr>
          <w:rFonts w:ascii="Arial" w:hAnsi="Arial" w:cs="Arial"/>
          <w:sz w:val="18"/>
          <w:szCs w:val="18"/>
          <w:lang w:val="sv-SE"/>
        </w:rPr>
        <w:t>[T</w:t>
      </w:r>
      <w:r w:rsidR="00071399" w:rsidRPr="00071399">
        <w:rPr>
          <w:rFonts w:ascii="Arial" w:hAnsi="Arial" w:cs="Arial"/>
          <w:sz w:val="18"/>
          <w:szCs w:val="18"/>
          <w:lang w:val="sv-SE"/>
        </w:rPr>
        <w:t>ext</w:t>
      </w:r>
      <w:r w:rsidR="005E42B3">
        <w:rPr>
          <w:rFonts w:ascii="Arial" w:hAnsi="Arial" w:cs="Arial"/>
          <w:sz w:val="18"/>
          <w:szCs w:val="18"/>
          <w:lang w:val="sv-SE"/>
        </w:rPr>
        <w:t xml:space="preserve"> under</w:t>
      </w:r>
      <w:r w:rsidR="009A0DC9">
        <w:rPr>
          <w:rFonts w:ascii="Arial" w:hAnsi="Arial" w:cs="Arial"/>
          <w:sz w:val="18"/>
          <w:szCs w:val="18"/>
          <w:lang w:val="sv-SE"/>
        </w:rPr>
        <w:t xml:space="preserve">/i foto, illustration, figur, </w:t>
      </w:r>
      <w:r w:rsidR="00ED09F1">
        <w:rPr>
          <w:rFonts w:ascii="Arial" w:hAnsi="Arial" w:cs="Arial"/>
          <w:sz w:val="18"/>
          <w:szCs w:val="18"/>
          <w:lang w:val="sv-SE"/>
        </w:rPr>
        <w:t>tabell -</w:t>
      </w:r>
      <w:r w:rsidR="009A0DC9">
        <w:rPr>
          <w:rFonts w:ascii="Arial" w:hAnsi="Arial" w:cs="Arial"/>
          <w:sz w:val="18"/>
          <w:szCs w:val="18"/>
          <w:lang w:val="sv-SE"/>
        </w:rPr>
        <w:t xml:space="preserve"> använd </w:t>
      </w:r>
      <w:r w:rsidR="00071399" w:rsidRPr="00071399">
        <w:rPr>
          <w:rFonts w:ascii="Arial" w:hAnsi="Arial" w:cs="Arial"/>
          <w:sz w:val="18"/>
          <w:szCs w:val="18"/>
          <w:lang w:val="sv-SE"/>
        </w:rPr>
        <w:t>Arial 9 pt]</w:t>
      </w:r>
    </w:p>
    <w:p w14:paraId="646BBE14" w14:textId="77777777" w:rsidR="009A0DC9" w:rsidRPr="0070040A" w:rsidRDefault="009A0DC9" w:rsidP="009A0DC9">
      <w:pPr>
        <w:jc w:val="center"/>
        <w:rPr>
          <w:rFonts w:cs="Arial"/>
          <w:lang w:val="sv-SE"/>
        </w:rPr>
      </w:pPr>
    </w:p>
    <w:p w14:paraId="1467FBE1" w14:textId="77777777" w:rsidR="0070040A" w:rsidRPr="0070040A" w:rsidRDefault="0070040A" w:rsidP="009A0DC9">
      <w:pPr>
        <w:jc w:val="left"/>
        <w:rPr>
          <w:rFonts w:cs="Arial"/>
          <w:noProof/>
          <w:lang w:val="en-US"/>
        </w:rPr>
      </w:pPr>
      <w:r w:rsidRPr="0070040A">
        <w:rPr>
          <w:rFonts w:cs="Arial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7436AED1" w14:textId="77777777" w:rsidR="0070040A" w:rsidRPr="0070040A" w:rsidRDefault="0070040A" w:rsidP="009A0DC9">
      <w:pPr>
        <w:jc w:val="left"/>
        <w:rPr>
          <w:rFonts w:cs="Arial"/>
          <w:noProof/>
          <w:lang w:val="en-US"/>
        </w:rPr>
      </w:pPr>
      <w:r w:rsidRPr="0070040A">
        <w:rPr>
          <w:rFonts w:cs="Arial"/>
          <w:noProof/>
          <w:lang w:val="en-US"/>
        </w:rPr>
        <w:t>Nunc viverra imperdiet enim. Fusce est. Vivamus a tellus.</w:t>
      </w:r>
    </w:p>
    <w:p w14:paraId="70DD7E16" w14:textId="77777777" w:rsidR="0070040A" w:rsidRPr="0070040A" w:rsidRDefault="0070040A" w:rsidP="009A0DC9">
      <w:pPr>
        <w:jc w:val="left"/>
        <w:rPr>
          <w:rFonts w:cs="Arial"/>
          <w:noProof/>
          <w:lang w:val="en-US"/>
        </w:rPr>
      </w:pPr>
      <w:r w:rsidRPr="0070040A">
        <w:rPr>
          <w:rFonts w:cs="Arial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7C3AFD10" w14:textId="77777777" w:rsidR="0070040A" w:rsidRPr="0070040A" w:rsidRDefault="0070040A" w:rsidP="009A0DC9">
      <w:pPr>
        <w:jc w:val="left"/>
        <w:rPr>
          <w:rFonts w:cs="Arial"/>
          <w:noProof/>
          <w:lang w:val="en-US"/>
        </w:rPr>
      </w:pPr>
      <w:r w:rsidRPr="0070040A">
        <w:rPr>
          <w:rFonts w:cs="Arial"/>
          <w:noProof/>
          <w:lang w:val="en-US"/>
        </w:rPr>
        <w:t>Aenean nec lorem. In porttitor. Donec laoreet nonummy augue.</w:t>
      </w:r>
    </w:p>
    <w:p w14:paraId="7E0B3E61" w14:textId="77777777" w:rsidR="009A0DC9" w:rsidRPr="0070040A" w:rsidRDefault="0070040A" w:rsidP="009A0DC9">
      <w:pPr>
        <w:jc w:val="left"/>
        <w:rPr>
          <w:rFonts w:cs="Arial"/>
          <w:lang w:val="sv-SE"/>
        </w:rPr>
      </w:pPr>
      <w:r w:rsidRPr="0070040A">
        <w:rPr>
          <w:rFonts w:cs="Arial"/>
          <w:noProof/>
          <w:lang w:val="en-US"/>
        </w:rPr>
        <w:t xml:space="preserve">Suspendisse dui purus, scelerisque at, vulputate vitae, pretium mattis, nunc. </w:t>
      </w:r>
      <w:r w:rsidRPr="0070040A">
        <w:rPr>
          <w:rFonts w:cs="Arial"/>
          <w:noProof/>
          <w:lang w:val="sv-SE"/>
        </w:rPr>
        <w:t>Mauris eget neque at sem venenatis eleifend. Ut nonummy.</w:t>
      </w:r>
    </w:p>
    <w:p w14:paraId="1064FAEA" w14:textId="77777777" w:rsidR="0070040A" w:rsidRPr="00071399" w:rsidRDefault="0070040A" w:rsidP="009A0DC9">
      <w:pPr>
        <w:jc w:val="left"/>
        <w:rPr>
          <w:rFonts w:ascii="Arial" w:hAnsi="Arial" w:cs="Arial"/>
          <w:sz w:val="18"/>
          <w:szCs w:val="18"/>
          <w:lang w:val="sv-SE"/>
        </w:rPr>
      </w:pPr>
    </w:p>
    <w:p w14:paraId="0CFA973C" w14:textId="77777777" w:rsidR="00071399" w:rsidRDefault="00071399" w:rsidP="00071399">
      <w:pPr>
        <w:rPr>
          <w:rFonts w:ascii="Arial" w:hAnsi="Arial" w:cs="Arial"/>
          <w:lang w:val="sv-SE"/>
        </w:rPr>
      </w:pPr>
    </w:p>
    <w:p w14:paraId="0488A36E" w14:textId="77777777" w:rsidR="00CE1488" w:rsidRPr="00FD000E" w:rsidRDefault="00CE1488" w:rsidP="004F6F21">
      <w:pPr>
        <w:rPr>
          <w:rFonts w:ascii="Arial" w:hAnsi="Arial" w:cs="Arial"/>
          <w:sz w:val="18"/>
          <w:szCs w:val="18"/>
          <w:lang w:val="sv-SE"/>
        </w:rPr>
        <w:sectPr w:rsidR="00CE1488" w:rsidRPr="00FD000E" w:rsidSect="00D60A89">
          <w:type w:val="oddPage"/>
          <w:pgSz w:w="9356" w:h="13721"/>
          <w:pgMar w:top="1134" w:right="1247" w:bottom="1531" w:left="1247" w:header="709" w:footer="709" w:gutter="0"/>
          <w:cols w:space="708"/>
          <w:titlePg/>
          <w:docGrid w:linePitch="360"/>
        </w:sectPr>
      </w:pPr>
    </w:p>
    <w:p w14:paraId="08F26325" w14:textId="77777777" w:rsidR="006752E0" w:rsidRDefault="008B579A" w:rsidP="00CE1488">
      <w:pPr>
        <w:pStyle w:val="Rubrik1"/>
        <w:rPr>
          <w:b w:val="0"/>
          <w:bCs w:val="0"/>
          <w:lang w:val="sv-SE"/>
        </w:rPr>
      </w:pPr>
      <w:bookmarkStart w:id="10" w:name="_Toc223610734"/>
      <w:r>
        <w:rPr>
          <w:lang w:val="sv-SE"/>
        </w:rPr>
        <w:lastRenderedPageBreak/>
        <w:t>Rubrik 1</w:t>
      </w:r>
      <w:r w:rsidR="00C8796F">
        <w:rPr>
          <w:lang w:val="sv-SE"/>
        </w:rPr>
        <w:t xml:space="preserve"> </w:t>
      </w:r>
      <w:r w:rsidR="00C8796F" w:rsidRPr="00C8796F">
        <w:rPr>
          <w:b w:val="0"/>
          <w:bCs w:val="0"/>
          <w:lang w:val="sv-SE"/>
        </w:rPr>
        <w:t>[</w:t>
      </w:r>
      <w:r>
        <w:rPr>
          <w:b w:val="0"/>
          <w:bCs w:val="0"/>
          <w:lang w:val="sv-SE"/>
        </w:rPr>
        <w:t>Kapiteltitel</w:t>
      </w:r>
      <w:r w:rsidR="00C77FFD" w:rsidRPr="0044597C">
        <w:rPr>
          <w:b w:val="0"/>
          <w:bCs w:val="0"/>
          <w:lang w:val="sv-SE"/>
        </w:rPr>
        <w:t xml:space="preserve">, </w:t>
      </w:r>
      <w:r w:rsidR="007C5D18" w:rsidRPr="0044597C">
        <w:rPr>
          <w:b w:val="0"/>
          <w:bCs w:val="0"/>
          <w:lang w:val="sv-SE"/>
        </w:rPr>
        <w:t xml:space="preserve">Arial </w:t>
      </w:r>
      <w:r>
        <w:rPr>
          <w:b w:val="0"/>
          <w:bCs w:val="0"/>
          <w:lang w:val="sv-SE"/>
        </w:rPr>
        <w:t>Fetstil</w:t>
      </w:r>
      <w:r w:rsidR="007C5D18" w:rsidRPr="0044597C">
        <w:rPr>
          <w:b w:val="0"/>
          <w:bCs w:val="0"/>
          <w:lang w:val="sv-SE"/>
        </w:rPr>
        <w:t xml:space="preserve"> 17 pt]</w:t>
      </w:r>
      <w:bookmarkEnd w:id="10"/>
    </w:p>
    <w:p w14:paraId="55D22E0C" w14:textId="77777777" w:rsidR="009D5096" w:rsidRPr="009D5096" w:rsidRDefault="009D5096" w:rsidP="009D5096">
      <w:pPr>
        <w:rPr>
          <w:rFonts w:asciiTheme="majorHAnsi" w:hAnsiTheme="majorHAnsi" w:cstheme="majorHAnsi"/>
          <w:lang w:val="en-US"/>
        </w:rPr>
      </w:pPr>
      <w:r w:rsidRPr="009D5096">
        <w:rPr>
          <w:rFonts w:asciiTheme="majorHAnsi" w:hAnsiTheme="majorHAnsi" w:cstheme="majorHAnsi"/>
          <w:lang w:val="en-US"/>
        </w:rPr>
        <w:t>[Brödtext Garamond 11 pt.]</w:t>
      </w:r>
    </w:p>
    <w:p w14:paraId="7B3D779E" w14:textId="77777777" w:rsidR="009D5096" w:rsidRPr="009D5096" w:rsidRDefault="009D5096" w:rsidP="008B579A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0022F2DF" w14:textId="77777777" w:rsidR="009D5096" w:rsidRPr="009D5096" w:rsidRDefault="009D5096" w:rsidP="008B579A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Nunc viverra imperdiet enim. Fusce est. Vivamus a tellus.</w:t>
      </w:r>
    </w:p>
    <w:p w14:paraId="57CBFBE6" w14:textId="77777777" w:rsidR="009D5096" w:rsidRPr="009D5096" w:rsidRDefault="009D5096" w:rsidP="008B579A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478B8ACF" w14:textId="77777777" w:rsidR="009D5096" w:rsidRPr="009D5096" w:rsidRDefault="009D5096" w:rsidP="008B579A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Aenean nec lorem. In porttitor. Donec laoreet nonummy augue.</w:t>
      </w:r>
    </w:p>
    <w:p w14:paraId="4F5910C6" w14:textId="77777777" w:rsidR="008B579A" w:rsidRPr="009D5096" w:rsidRDefault="009D5096" w:rsidP="008B579A">
      <w:pPr>
        <w:rPr>
          <w:rFonts w:eastAsiaTheme="majorEastAsia" w:cstheme="majorBidi"/>
          <w:lang w:val="sv-SE"/>
        </w:rPr>
      </w:pPr>
      <w:r w:rsidRPr="009D5096">
        <w:rPr>
          <w:rFonts w:eastAsiaTheme="majorEastAsia" w:cstheme="majorBidi"/>
          <w:noProof/>
          <w:lang w:val="en-US"/>
        </w:rPr>
        <w:t xml:space="preserve">Suspendisse dui purus, scelerisque at, vulputate vitae, pretium mattis, nunc. </w:t>
      </w:r>
      <w:r w:rsidRPr="009D5096">
        <w:rPr>
          <w:rFonts w:eastAsiaTheme="majorEastAsia" w:cstheme="majorBidi"/>
          <w:noProof/>
          <w:lang w:val="sv-SE"/>
        </w:rPr>
        <w:t>Mauris eget neque at sem venenatis eleifend. Ut nonummy.</w:t>
      </w:r>
    </w:p>
    <w:p w14:paraId="26E55326" w14:textId="77777777" w:rsidR="009D5096" w:rsidRPr="008B579A" w:rsidRDefault="009D5096" w:rsidP="008B579A">
      <w:pPr>
        <w:rPr>
          <w:lang w:val="sv-SE"/>
        </w:rPr>
      </w:pPr>
    </w:p>
    <w:p w14:paraId="46B39CC4" w14:textId="77777777" w:rsidR="00CE1488" w:rsidRPr="00C77FFD" w:rsidRDefault="00365784" w:rsidP="00CE1488">
      <w:pPr>
        <w:pStyle w:val="Rubrik2"/>
        <w:rPr>
          <w:lang w:val="sv-SE"/>
        </w:rPr>
      </w:pPr>
      <w:bookmarkStart w:id="11" w:name="_Toc223610735"/>
      <w:r>
        <w:rPr>
          <w:lang w:val="sv-SE"/>
        </w:rPr>
        <w:t>Rubrik 2</w:t>
      </w:r>
      <w:r w:rsidR="007C5D18" w:rsidRPr="00C77FFD">
        <w:rPr>
          <w:lang w:val="sv-SE"/>
        </w:rPr>
        <w:t xml:space="preserve"> </w:t>
      </w:r>
      <w:r w:rsidR="00ED09F1" w:rsidRPr="0044597C">
        <w:rPr>
          <w:b w:val="0"/>
          <w:bCs w:val="0"/>
          <w:lang w:val="sv-SE"/>
        </w:rPr>
        <w:t>[Arial</w:t>
      </w:r>
      <w:r w:rsidR="007C5D18" w:rsidRPr="0044597C">
        <w:rPr>
          <w:b w:val="0"/>
          <w:bCs w:val="0"/>
          <w:lang w:val="sv-SE"/>
        </w:rPr>
        <w:t xml:space="preserve"> </w:t>
      </w:r>
      <w:r>
        <w:rPr>
          <w:b w:val="0"/>
          <w:bCs w:val="0"/>
          <w:lang w:val="sv-SE"/>
        </w:rPr>
        <w:t>Fetstil</w:t>
      </w:r>
      <w:r w:rsidR="007C5D18" w:rsidRPr="0044597C">
        <w:rPr>
          <w:b w:val="0"/>
          <w:bCs w:val="0"/>
          <w:lang w:val="sv-SE"/>
        </w:rPr>
        <w:t xml:space="preserve"> 14 pt]</w:t>
      </w:r>
      <w:bookmarkEnd w:id="11"/>
    </w:p>
    <w:p w14:paraId="7391DB60" w14:textId="77777777" w:rsidR="009D5096" w:rsidRPr="001E33D2" w:rsidRDefault="009D5096" w:rsidP="009D5096">
      <w:pPr>
        <w:rPr>
          <w:rFonts w:asciiTheme="majorHAnsi" w:hAnsiTheme="majorHAnsi" w:cstheme="majorHAnsi"/>
          <w:lang w:val="sv-SE"/>
        </w:rPr>
      </w:pPr>
      <w:r w:rsidRPr="001E33D2">
        <w:rPr>
          <w:rFonts w:asciiTheme="majorHAnsi" w:hAnsiTheme="majorHAnsi" w:cstheme="majorHAnsi"/>
          <w:lang w:val="sv-SE"/>
        </w:rPr>
        <w:t>[Brödtext Garamond 11 pt.]</w:t>
      </w:r>
    </w:p>
    <w:p w14:paraId="3D99D95A" w14:textId="77777777" w:rsidR="009D5096" w:rsidRPr="009D5096" w:rsidRDefault="009D5096" w:rsidP="009D5096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523425B0" w14:textId="77777777" w:rsidR="009D5096" w:rsidRPr="009D5096" w:rsidRDefault="009D5096" w:rsidP="009D5096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Nunc viverra imperdiet enim. Fusce est. Vivamus a tellus.</w:t>
      </w:r>
    </w:p>
    <w:p w14:paraId="3596C288" w14:textId="77777777" w:rsidR="009D5096" w:rsidRPr="009D5096" w:rsidRDefault="009D5096" w:rsidP="009D5096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73B19CF7" w14:textId="77777777" w:rsidR="009D5096" w:rsidRPr="009D5096" w:rsidRDefault="009D5096" w:rsidP="009D5096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Aenean nec lorem. In porttitor. Donec laoreet nonummy augue.</w:t>
      </w:r>
    </w:p>
    <w:p w14:paraId="7FDFAD75" w14:textId="77777777" w:rsidR="009D5096" w:rsidRPr="009D5096" w:rsidRDefault="009D5096" w:rsidP="009D5096">
      <w:pPr>
        <w:rPr>
          <w:rFonts w:eastAsiaTheme="majorEastAsia" w:cstheme="majorBidi"/>
          <w:lang w:val="sv-SE"/>
        </w:rPr>
      </w:pPr>
      <w:r w:rsidRPr="009D5096">
        <w:rPr>
          <w:rFonts w:eastAsiaTheme="majorEastAsia" w:cstheme="majorBidi"/>
          <w:noProof/>
          <w:lang w:val="en-US"/>
        </w:rPr>
        <w:t xml:space="preserve">Suspendisse dui purus, scelerisque at, vulputate vitae, pretium mattis, nunc. </w:t>
      </w:r>
      <w:r w:rsidRPr="009D5096">
        <w:rPr>
          <w:rFonts w:eastAsiaTheme="majorEastAsia" w:cstheme="majorBidi"/>
          <w:noProof/>
          <w:lang w:val="sv-SE"/>
        </w:rPr>
        <w:t>Mauris eget neque at sem venenatis eleifend. Ut nonummy.</w:t>
      </w:r>
    </w:p>
    <w:p w14:paraId="430E59EA" w14:textId="77777777" w:rsidR="00D8526F" w:rsidRPr="00C973D9" w:rsidRDefault="00D8526F" w:rsidP="00D8526F">
      <w:pPr>
        <w:rPr>
          <w:lang w:val="sv-SE"/>
        </w:rPr>
      </w:pPr>
    </w:p>
    <w:p w14:paraId="189C3BF4" w14:textId="77777777" w:rsidR="00CE1488" w:rsidRPr="00D8526F" w:rsidRDefault="00CE1488" w:rsidP="00CE1488">
      <w:pPr>
        <w:rPr>
          <w:lang w:val="sv-SE"/>
        </w:rPr>
      </w:pPr>
    </w:p>
    <w:p w14:paraId="3CB4C03B" w14:textId="77777777" w:rsidR="00CE1488" w:rsidRPr="00C77FFD" w:rsidRDefault="009C187A" w:rsidP="00CE1488">
      <w:pPr>
        <w:pStyle w:val="Rubrik3"/>
        <w:rPr>
          <w:lang w:val="sv-SE"/>
        </w:rPr>
      </w:pPr>
      <w:bookmarkStart w:id="12" w:name="_Toc223610736"/>
      <w:r>
        <w:rPr>
          <w:lang w:val="sv-SE"/>
        </w:rPr>
        <w:lastRenderedPageBreak/>
        <w:t>R</w:t>
      </w:r>
      <w:r w:rsidR="007C5D18" w:rsidRPr="00C77FFD">
        <w:rPr>
          <w:lang w:val="sv-SE"/>
        </w:rPr>
        <w:t>ubrik</w:t>
      </w:r>
      <w:r>
        <w:rPr>
          <w:lang w:val="sv-SE"/>
        </w:rPr>
        <w:t xml:space="preserve"> 3</w:t>
      </w:r>
      <w:r w:rsidR="007C5D18" w:rsidRPr="00C77FFD">
        <w:rPr>
          <w:lang w:val="sv-SE"/>
        </w:rPr>
        <w:t xml:space="preserve"> </w:t>
      </w:r>
      <w:r w:rsidR="007C5D18" w:rsidRPr="0044597C">
        <w:rPr>
          <w:b w:val="0"/>
          <w:bCs w:val="0"/>
          <w:lang w:val="sv-SE"/>
        </w:rPr>
        <w:t xml:space="preserve">[Arial </w:t>
      </w:r>
      <w:r>
        <w:rPr>
          <w:b w:val="0"/>
          <w:bCs w:val="0"/>
          <w:lang w:val="sv-SE"/>
        </w:rPr>
        <w:t>Fetstil</w:t>
      </w:r>
      <w:r w:rsidR="007C5D18" w:rsidRPr="0044597C">
        <w:rPr>
          <w:b w:val="0"/>
          <w:bCs w:val="0"/>
          <w:lang w:val="sv-SE"/>
        </w:rPr>
        <w:t xml:space="preserve"> 12 pt]</w:t>
      </w:r>
      <w:bookmarkEnd w:id="12"/>
    </w:p>
    <w:p w14:paraId="7D3F60EF" w14:textId="77777777" w:rsidR="003B46B8" w:rsidRPr="009C187A" w:rsidRDefault="003B46B8" w:rsidP="003B46B8">
      <w:pPr>
        <w:rPr>
          <w:rFonts w:asciiTheme="majorHAnsi" w:hAnsiTheme="majorHAnsi" w:cstheme="majorHAnsi"/>
          <w:lang w:val="en-US"/>
        </w:rPr>
      </w:pPr>
      <w:r w:rsidRPr="009C187A">
        <w:rPr>
          <w:rFonts w:asciiTheme="majorHAnsi" w:hAnsiTheme="majorHAnsi" w:cstheme="majorHAnsi"/>
          <w:lang w:val="en-US"/>
        </w:rPr>
        <w:t>[Brödtext Garamond 11 pt.]</w:t>
      </w:r>
    </w:p>
    <w:p w14:paraId="0376B84C" w14:textId="77777777" w:rsidR="009C187A" w:rsidRPr="009C187A" w:rsidRDefault="009C187A" w:rsidP="00CE1488">
      <w:pPr>
        <w:rPr>
          <w:noProof/>
          <w:lang w:val="en-US"/>
        </w:rPr>
      </w:pPr>
      <w:r w:rsidRPr="009C187A">
        <w:rPr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7C88FEAB" w14:textId="77777777" w:rsidR="009C187A" w:rsidRPr="009C187A" w:rsidRDefault="009C187A" w:rsidP="00CE1488">
      <w:pPr>
        <w:rPr>
          <w:noProof/>
          <w:lang w:val="en-US"/>
        </w:rPr>
      </w:pPr>
      <w:r w:rsidRPr="009C187A">
        <w:rPr>
          <w:noProof/>
          <w:lang w:val="en-US"/>
        </w:rPr>
        <w:t>Nunc viverra imperdiet enim. Fusce est. Vivamus a tellus.</w:t>
      </w:r>
    </w:p>
    <w:p w14:paraId="2E9ED5C4" w14:textId="77777777" w:rsidR="009C187A" w:rsidRPr="009C187A" w:rsidRDefault="009C187A" w:rsidP="00CE1488">
      <w:pPr>
        <w:rPr>
          <w:noProof/>
          <w:lang w:val="en-US"/>
        </w:rPr>
      </w:pPr>
      <w:r w:rsidRPr="009C187A">
        <w:rPr>
          <w:noProof/>
          <w:lang w:val="en-US"/>
        </w:rPr>
        <w:t>Pellentesque habitant morbi tristique senectus et netus et malesuada fames ac turpis egestas. Proin pharetra nonummy pede. Mauris et orci.</w:t>
      </w:r>
    </w:p>
    <w:p w14:paraId="1E7B8C8F" w14:textId="77777777" w:rsidR="009C187A" w:rsidRPr="009C187A" w:rsidRDefault="009C187A" w:rsidP="00CE1488">
      <w:pPr>
        <w:rPr>
          <w:noProof/>
          <w:lang w:val="en-US"/>
        </w:rPr>
      </w:pPr>
      <w:r w:rsidRPr="009C187A">
        <w:rPr>
          <w:noProof/>
          <w:lang w:val="en-US"/>
        </w:rPr>
        <w:t>Aenean nec lorem. In porttitor. Donec laoreet nonummy augue.</w:t>
      </w:r>
    </w:p>
    <w:p w14:paraId="04CC00F3" w14:textId="77777777" w:rsidR="00CE1488" w:rsidRDefault="009C187A" w:rsidP="00CE1488">
      <w:pPr>
        <w:rPr>
          <w:lang w:val="sv-SE"/>
        </w:rPr>
      </w:pPr>
      <w:r w:rsidRPr="009C187A">
        <w:rPr>
          <w:noProof/>
          <w:lang w:val="en-US"/>
        </w:rPr>
        <w:t xml:space="preserve">Suspendisse dui purus, scelerisque at, vulputate vitae, pretium mattis, nunc. </w:t>
      </w:r>
      <w:r>
        <w:rPr>
          <w:noProof/>
          <w:lang w:val="sv-SE"/>
        </w:rPr>
        <w:t>Mauris eget neque at sem venenatis eleifend. Ut nonummy.</w:t>
      </w:r>
    </w:p>
    <w:p w14:paraId="214D2A32" w14:textId="77777777" w:rsidR="009C187A" w:rsidRPr="00C77FFD" w:rsidRDefault="009C187A" w:rsidP="00CE1488">
      <w:pPr>
        <w:rPr>
          <w:lang w:val="sv-SE"/>
        </w:rPr>
      </w:pPr>
    </w:p>
    <w:p w14:paraId="28587152" w14:textId="77777777" w:rsidR="007C5D18" w:rsidRDefault="007C5D18" w:rsidP="00CE1488">
      <w:pPr>
        <w:rPr>
          <w:lang w:val="sv-SE"/>
        </w:rPr>
      </w:pPr>
    </w:p>
    <w:p w14:paraId="64001042" w14:textId="77777777" w:rsidR="007C5D18" w:rsidRDefault="007C5D18" w:rsidP="00CE1488">
      <w:pPr>
        <w:rPr>
          <w:lang w:val="sv-SE"/>
        </w:rPr>
      </w:pPr>
    </w:p>
    <w:p w14:paraId="717C9A07" w14:textId="77777777" w:rsidR="00C77FFD" w:rsidRPr="001C0266" w:rsidRDefault="00C77FFD" w:rsidP="00CE1488">
      <w:pPr>
        <w:rPr>
          <w:lang w:val="sv-SE"/>
        </w:rPr>
      </w:pPr>
    </w:p>
    <w:p w14:paraId="542DE784" w14:textId="77777777" w:rsidR="00C77FFD" w:rsidRPr="001C0266" w:rsidRDefault="00C77FFD" w:rsidP="00CE1488">
      <w:pPr>
        <w:rPr>
          <w:lang w:val="sv-SE"/>
        </w:rPr>
        <w:sectPr w:rsidR="00C77FFD" w:rsidRPr="001C0266" w:rsidSect="00D60A89">
          <w:type w:val="oddPage"/>
          <w:pgSz w:w="9356" w:h="13721"/>
          <w:pgMar w:top="1134" w:right="1247" w:bottom="1531" w:left="1247" w:header="709" w:footer="709" w:gutter="0"/>
          <w:cols w:space="708"/>
          <w:titlePg/>
          <w:docGrid w:linePitch="360"/>
        </w:sectPr>
      </w:pPr>
    </w:p>
    <w:p w14:paraId="00179F3B" w14:textId="77777777" w:rsidR="00B255B2" w:rsidRPr="0089118C" w:rsidRDefault="00B255B2" w:rsidP="004F6F21">
      <w:pPr>
        <w:pStyle w:val="Rubrik1"/>
        <w:rPr>
          <w:lang w:val="sv-SE"/>
        </w:rPr>
      </w:pPr>
      <w:bookmarkStart w:id="13" w:name="_Toc355255992"/>
      <w:bookmarkStart w:id="14" w:name="_Toc223610737"/>
      <w:r w:rsidRPr="0089118C">
        <w:rPr>
          <w:lang w:val="sv-SE"/>
        </w:rPr>
        <w:lastRenderedPageBreak/>
        <w:t>R</w:t>
      </w:r>
      <w:bookmarkEnd w:id="13"/>
      <w:r w:rsidR="008F3C42">
        <w:rPr>
          <w:lang w:val="sv-SE"/>
        </w:rPr>
        <w:t>ubrik 1</w:t>
      </w:r>
      <w:r w:rsidR="0089118C" w:rsidRPr="0089118C">
        <w:rPr>
          <w:lang w:val="sv-SE"/>
        </w:rPr>
        <w:t xml:space="preserve"> </w:t>
      </w:r>
      <w:r w:rsidR="0089118C" w:rsidRPr="0044597C">
        <w:rPr>
          <w:b w:val="0"/>
          <w:bCs w:val="0"/>
          <w:lang w:val="sv-SE"/>
        </w:rPr>
        <w:t>[</w:t>
      </w:r>
      <w:r w:rsidR="008F3C42">
        <w:rPr>
          <w:b w:val="0"/>
          <w:bCs w:val="0"/>
          <w:lang w:val="sv-SE"/>
        </w:rPr>
        <w:t>Kapitelrubrik</w:t>
      </w:r>
      <w:r w:rsidR="0089118C" w:rsidRPr="0044597C">
        <w:rPr>
          <w:b w:val="0"/>
          <w:bCs w:val="0"/>
          <w:lang w:val="sv-SE"/>
        </w:rPr>
        <w:t xml:space="preserve"> Arial </w:t>
      </w:r>
      <w:r w:rsidR="008F3C42">
        <w:rPr>
          <w:b w:val="0"/>
          <w:bCs w:val="0"/>
          <w:lang w:val="sv-SE"/>
        </w:rPr>
        <w:t>Fetstil</w:t>
      </w:r>
      <w:r w:rsidR="0089118C" w:rsidRPr="0044597C">
        <w:rPr>
          <w:b w:val="0"/>
          <w:bCs w:val="0"/>
          <w:lang w:val="sv-SE"/>
        </w:rPr>
        <w:t>, 17 pt]</w:t>
      </w:r>
      <w:bookmarkEnd w:id="14"/>
    </w:p>
    <w:p w14:paraId="2544399B" w14:textId="77777777" w:rsidR="008F3C42" w:rsidRPr="006B4755" w:rsidRDefault="008F3C42" w:rsidP="008F3C42">
      <w:pPr>
        <w:rPr>
          <w:rFonts w:asciiTheme="majorHAnsi" w:hAnsiTheme="majorHAnsi" w:cstheme="majorHAnsi"/>
          <w:lang w:val="en-US"/>
        </w:rPr>
      </w:pPr>
      <w:r w:rsidRPr="006B4755">
        <w:rPr>
          <w:rFonts w:asciiTheme="majorHAnsi" w:hAnsiTheme="majorHAnsi" w:cstheme="majorHAnsi"/>
          <w:lang w:val="en-US"/>
        </w:rPr>
        <w:t>[Brödtext Garamond 11 pt.]</w:t>
      </w:r>
    </w:p>
    <w:p w14:paraId="4562B85D" w14:textId="77777777" w:rsidR="008F3C42" w:rsidRPr="008F3C42" w:rsidRDefault="008F3C42" w:rsidP="008F3C42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7747B314" w14:textId="77777777" w:rsidR="008F3C42" w:rsidRPr="008F3C42" w:rsidRDefault="008F3C42" w:rsidP="008F3C42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Nunc viverra imperdiet enim. Fusce est. Vivamus a tellus.</w:t>
      </w:r>
    </w:p>
    <w:p w14:paraId="14AE0AAB" w14:textId="77777777" w:rsidR="008F3C42" w:rsidRPr="008F3C42" w:rsidRDefault="008F3C42" w:rsidP="008F3C42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73DBF418" w14:textId="77777777" w:rsidR="008F3C42" w:rsidRPr="008F3C42" w:rsidRDefault="008F3C42" w:rsidP="008F3C42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Aenean nec lorem. In porttitor. Donec laoreet nonummy augue.</w:t>
      </w:r>
    </w:p>
    <w:p w14:paraId="583042D7" w14:textId="77777777" w:rsidR="008F3C42" w:rsidRPr="008F3C42" w:rsidRDefault="008F3C42" w:rsidP="008F3C42">
      <w:pPr>
        <w:rPr>
          <w:rFonts w:cstheme="majorHAnsi"/>
          <w:lang w:val="sv-SE"/>
        </w:rPr>
      </w:pPr>
      <w:r w:rsidRPr="008F3C42">
        <w:rPr>
          <w:rFonts w:cstheme="majorHAnsi"/>
          <w:noProof/>
          <w:lang w:val="en-US"/>
        </w:rPr>
        <w:t xml:space="preserve">Suspendisse dui purus, scelerisque at, vulputate vitae, pretium mattis, nunc. </w:t>
      </w:r>
      <w:r w:rsidRPr="008F3C42">
        <w:rPr>
          <w:rFonts w:cstheme="majorHAnsi"/>
          <w:noProof/>
          <w:lang w:val="sv-SE"/>
        </w:rPr>
        <w:t>Mauris eget neque at sem venenatis eleifend. Ut nonummy.</w:t>
      </w:r>
    </w:p>
    <w:p w14:paraId="4E811157" w14:textId="77777777" w:rsidR="008F3C42" w:rsidRPr="008F3C42" w:rsidRDefault="008F3C42" w:rsidP="008F3C42">
      <w:pPr>
        <w:rPr>
          <w:rFonts w:asciiTheme="majorHAnsi" w:hAnsiTheme="majorHAnsi" w:cstheme="majorHAnsi"/>
          <w:lang w:val="sv-SE"/>
        </w:rPr>
      </w:pPr>
    </w:p>
    <w:p w14:paraId="48830B46" w14:textId="77777777" w:rsidR="004F6F21" w:rsidRDefault="003A22C1" w:rsidP="004F6F21">
      <w:pPr>
        <w:pStyle w:val="Rubrik2"/>
        <w:rPr>
          <w:b w:val="0"/>
          <w:bCs w:val="0"/>
          <w:lang w:val="sv-SE"/>
        </w:rPr>
      </w:pPr>
      <w:bookmarkStart w:id="15" w:name="_Toc223610738"/>
      <w:r>
        <w:rPr>
          <w:lang w:val="sv-SE"/>
        </w:rPr>
        <w:t>R</w:t>
      </w:r>
      <w:r w:rsidR="0089118C" w:rsidRPr="0089118C">
        <w:rPr>
          <w:lang w:val="sv-SE"/>
        </w:rPr>
        <w:t>ubrik</w:t>
      </w:r>
      <w:r>
        <w:rPr>
          <w:lang w:val="sv-SE"/>
        </w:rPr>
        <w:t xml:space="preserve"> </w:t>
      </w:r>
      <w:r w:rsidR="00ED09F1">
        <w:rPr>
          <w:lang w:val="sv-SE"/>
        </w:rPr>
        <w:t xml:space="preserve">2 </w:t>
      </w:r>
      <w:r w:rsidR="00ED09F1" w:rsidRPr="0089118C">
        <w:rPr>
          <w:lang w:val="sv-SE"/>
        </w:rPr>
        <w:t>[</w:t>
      </w:r>
      <w:r w:rsidR="0089118C" w:rsidRPr="0044597C">
        <w:rPr>
          <w:b w:val="0"/>
          <w:bCs w:val="0"/>
          <w:lang w:val="sv-SE"/>
        </w:rPr>
        <w:t xml:space="preserve">Arial </w:t>
      </w:r>
      <w:r>
        <w:rPr>
          <w:b w:val="0"/>
          <w:bCs w:val="0"/>
          <w:lang w:val="sv-SE"/>
        </w:rPr>
        <w:t>Fets</w:t>
      </w:r>
      <w:r w:rsidR="006929F4">
        <w:rPr>
          <w:b w:val="0"/>
          <w:bCs w:val="0"/>
          <w:lang w:val="sv-SE"/>
        </w:rPr>
        <w:t>til</w:t>
      </w:r>
      <w:r w:rsidR="0089118C" w:rsidRPr="0044597C">
        <w:rPr>
          <w:b w:val="0"/>
          <w:bCs w:val="0"/>
          <w:lang w:val="sv-SE"/>
        </w:rPr>
        <w:t xml:space="preserve"> 14 pt</w:t>
      </w:r>
      <w:r w:rsidR="00624566" w:rsidRPr="0044597C">
        <w:rPr>
          <w:b w:val="0"/>
          <w:bCs w:val="0"/>
          <w:lang w:val="sv-SE"/>
        </w:rPr>
        <w:t>]</w:t>
      </w:r>
      <w:bookmarkEnd w:id="15"/>
    </w:p>
    <w:p w14:paraId="66546002" w14:textId="77777777" w:rsidR="003A22C1" w:rsidRPr="003A22C1" w:rsidRDefault="003A22C1" w:rsidP="003A22C1">
      <w:pPr>
        <w:rPr>
          <w:rFonts w:asciiTheme="majorHAnsi" w:hAnsiTheme="majorHAnsi" w:cstheme="majorHAnsi"/>
          <w:lang w:val="en-US"/>
        </w:rPr>
      </w:pPr>
      <w:r w:rsidRPr="003A22C1">
        <w:rPr>
          <w:rFonts w:asciiTheme="majorHAnsi" w:hAnsiTheme="majorHAnsi" w:cstheme="majorHAnsi"/>
          <w:lang w:val="en-US"/>
        </w:rPr>
        <w:t>[Brödtext Garamond 11 pt.]</w:t>
      </w:r>
    </w:p>
    <w:p w14:paraId="4DF415ED" w14:textId="77777777" w:rsidR="003A22C1" w:rsidRPr="008F3C42" w:rsidRDefault="003A22C1" w:rsidP="003A22C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27F9FFD6" w14:textId="77777777" w:rsidR="003A22C1" w:rsidRPr="008F3C42" w:rsidRDefault="003A22C1" w:rsidP="003A22C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Nunc viverra imperdiet enim. Fusce est. Vivamus a tellus.</w:t>
      </w:r>
    </w:p>
    <w:p w14:paraId="3CD88D4F" w14:textId="77777777" w:rsidR="003A22C1" w:rsidRPr="008F3C42" w:rsidRDefault="003A22C1" w:rsidP="003A22C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5AB1DDFF" w14:textId="77777777" w:rsidR="003A22C1" w:rsidRPr="008F3C42" w:rsidRDefault="003A22C1" w:rsidP="003A22C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Aenean nec lorem. In porttitor. Donec laoreet nonummy augue.</w:t>
      </w:r>
    </w:p>
    <w:p w14:paraId="749E78B8" w14:textId="77777777" w:rsidR="003A22C1" w:rsidRPr="008F3C42" w:rsidRDefault="003A22C1" w:rsidP="003A22C1">
      <w:pPr>
        <w:rPr>
          <w:rFonts w:cstheme="majorHAnsi"/>
          <w:lang w:val="sv-SE"/>
        </w:rPr>
      </w:pPr>
      <w:r w:rsidRPr="008F3C42">
        <w:rPr>
          <w:rFonts w:cstheme="majorHAnsi"/>
          <w:noProof/>
          <w:lang w:val="en-US"/>
        </w:rPr>
        <w:t xml:space="preserve">Suspendisse dui purus, scelerisque at, vulputate vitae, pretium mattis, nunc. </w:t>
      </w:r>
      <w:r w:rsidRPr="008F3C42">
        <w:rPr>
          <w:rFonts w:cstheme="majorHAnsi"/>
          <w:noProof/>
          <w:lang w:val="sv-SE"/>
        </w:rPr>
        <w:t>Mauris eget neque at sem venenatis eleifend. Ut nonummy.</w:t>
      </w:r>
    </w:p>
    <w:p w14:paraId="7E8A190F" w14:textId="77777777" w:rsidR="003A22C1" w:rsidRPr="003A22C1" w:rsidRDefault="003A22C1" w:rsidP="003A22C1">
      <w:pPr>
        <w:rPr>
          <w:lang w:val="sv-SE"/>
        </w:rPr>
      </w:pPr>
    </w:p>
    <w:p w14:paraId="12F05C26" w14:textId="77777777" w:rsidR="00172F51" w:rsidRPr="00624566" w:rsidRDefault="00105FD1" w:rsidP="00172F51">
      <w:pPr>
        <w:pStyle w:val="Rubrik2"/>
        <w:rPr>
          <w:lang w:val="sv-SE"/>
        </w:rPr>
      </w:pPr>
      <w:bookmarkStart w:id="16" w:name="_Toc223610739"/>
      <w:r>
        <w:rPr>
          <w:lang w:val="sv-SE"/>
        </w:rPr>
        <w:lastRenderedPageBreak/>
        <w:t>R</w:t>
      </w:r>
      <w:r w:rsidR="00624566" w:rsidRPr="00624566">
        <w:rPr>
          <w:lang w:val="sv-SE"/>
        </w:rPr>
        <w:t>ubrik</w:t>
      </w:r>
      <w:r>
        <w:rPr>
          <w:lang w:val="sv-SE"/>
        </w:rPr>
        <w:t xml:space="preserve"> 2</w:t>
      </w:r>
      <w:r w:rsidR="00624566" w:rsidRPr="00624566">
        <w:rPr>
          <w:lang w:val="sv-SE"/>
        </w:rPr>
        <w:t xml:space="preserve"> </w:t>
      </w:r>
      <w:r w:rsidR="00ED09F1" w:rsidRPr="0044597C">
        <w:rPr>
          <w:b w:val="0"/>
          <w:bCs w:val="0"/>
          <w:lang w:val="sv-SE"/>
        </w:rPr>
        <w:t>[Arial</w:t>
      </w:r>
      <w:r w:rsidR="00624566" w:rsidRPr="0044597C">
        <w:rPr>
          <w:b w:val="0"/>
          <w:bCs w:val="0"/>
          <w:lang w:val="sv-SE"/>
        </w:rPr>
        <w:t xml:space="preserve"> </w:t>
      </w:r>
      <w:r w:rsidR="006A0878">
        <w:rPr>
          <w:b w:val="0"/>
          <w:bCs w:val="0"/>
          <w:lang w:val="sv-SE"/>
        </w:rPr>
        <w:t>Fetstil</w:t>
      </w:r>
      <w:r w:rsidR="00624566" w:rsidRPr="0044597C">
        <w:rPr>
          <w:b w:val="0"/>
          <w:bCs w:val="0"/>
          <w:lang w:val="sv-SE"/>
        </w:rPr>
        <w:t>, 14 pt]</w:t>
      </w:r>
      <w:bookmarkEnd w:id="16"/>
    </w:p>
    <w:p w14:paraId="2A0BCF7C" w14:textId="77777777" w:rsidR="00A82221" w:rsidRPr="00A82221" w:rsidRDefault="00A82221" w:rsidP="00A82221">
      <w:pPr>
        <w:rPr>
          <w:rFonts w:asciiTheme="majorHAnsi" w:hAnsiTheme="majorHAnsi" w:cstheme="majorHAnsi"/>
          <w:lang w:val="en-US"/>
        </w:rPr>
      </w:pPr>
      <w:r w:rsidRPr="00A82221">
        <w:rPr>
          <w:rFonts w:asciiTheme="majorHAnsi" w:hAnsiTheme="majorHAnsi" w:cstheme="majorHAnsi"/>
          <w:lang w:val="en-US"/>
        </w:rPr>
        <w:t>[Brödtext Garamond 11 pt.]</w:t>
      </w:r>
    </w:p>
    <w:p w14:paraId="22238BEF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48BC1907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Nunc viverra imperdiet enim. Fusce est. Vivamus a tellus.</w:t>
      </w:r>
    </w:p>
    <w:p w14:paraId="73190D23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2319F1A0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Aenean nec lorem. In porttitor. Donec laoreet nonummy augue.</w:t>
      </w:r>
    </w:p>
    <w:p w14:paraId="35574EFB" w14:textId="77777777" w:rsidR="00A82221" w:rsidRPr="008F3C42" w:rsidRDefault="00A82221" w:rsidP="00A82221">
      <w:pPr>
        <w:rPr>
          <w:rFonts w:cstheme="majorHAnsi"/>
          <w:lang w:val="sv-SE"/>
        </w:rPr>
      </w:pPr>
      <w:r w:rsidRPr="008F3C42">
        <w:rPr>
          <w:rFonts w:cstheme="majorHAnsi"/>
          <w:noProof/>
          <w:lang w:val="en-US"/>
        </w:rPr>
        <w:t xml:space="preserve">Suspendisse dui purus, scelerisque at, vulputate vitae, pretium mattis, nunc. </w:t>
      </w:r>
      <w:r w:rsidRPr="008F3C42">
        <w:rPr>
          <w:rFonts w:cstheme="majorHAnsi"/>
          <w:noProof/>
          <w:lang w:val="sv-SE"/>
        </w:rPr>
        <w:t>Mauris eget neque at sem venenatis eleifend. Ut nonummy.</w:t>
      </w:r>
    </w:p>
    <w:p w14:paraId="717DD470" w14:textId="77777777" w:rsidR="004F6F21" w:rsidRPr="00624566" w:rsidRDefault="00105FD1" w:rsidP="004F6F21">
      <w:pPr>
        <w:pStyle w:val="Rubrik3"/>
        <w:rPr>
          <w:lang w:val="sv-SE"/>
        </w:rPr>
      </w:pPr>
      <w:bookmarkStart w:id="17" w:name="_Toc223610740"/>
      <w:r>
        <w:rPr>
          <w:lang w:val="sv-SE"/>
        </w:rPr>
        <w:t>R</w:t>
      </w:r>
      <w:r w:rsidR="00624566" w:rsidRPr="00624566">
        <w:rPr>
          <w:lang w:val="sv-SE"/>
        </w:rPr>
        <w:t>ubrik</w:t>
      </w:r>
      <w:r>
        <w:rPr>
          <w:lang w:val="sv-SE"/>
        </w:rPr>
        <w:t xml:space="preserve"> 3</w:t>
      </w:r>
      <w:r w:rsidR="00624566" w:rsidRPr="00624566">
        <w:rPr>
          <w:lang w:val="sv-SE"/>
        </w:rPr>
        <w:t xml:space="preserve"> </w:t>
      </w:r>
      <w:r w:rsidR="00ED09F1" w:rsidRPr="0044597C">
        <w:rPr>
          <w:b w:val="0"/>
          <w:bCs w:val="0"/>
          <w:lang w:val="sv-SE"/>
        </w:rPr>
        <w:t>[Arial</w:t>
      </w:r>
      <w:r w:rsidR="00624566" w:rsidRPr="0044597C">
        <w:rPr>
          <w:b w:val="0"/>
          <w:bCs w:val="0"/>
          <w:lang w:val="sv-SE"/>
        </w:rPr>
        <w:t xml:space="preserve"> </w:t>
      </w:r>
      <w:r w:rsidR="006A0878">
        <w:rPr>
          <w:b w:val="0"/>
          <w:bCs w:val="0"/>
          <w:lang w:val="sv-SE"/>
        </w:rPr>
        <w:t>Fetstil</w:t>
      </w:r>
      <w:r w:rsidR="00624566" w:rsidRPr="0044597C">
        <w:rPr>
          <w:b w:val="0"/>
          <w:bCs w:val="0"/>
          <w:lang w:val="sv-SE"/>
        </w:rPr>
        <w:t>, 12 pt]</w:t>
      </w:r>
      <w:bookmarkEnd w:id="17"/>
    </w:p>
    <w:p w14:paraId="034BC40D" w14:textId="77777777" w:rsidR="00A82221" w:rsidRPr="00A82221" w:rsidRDefault="00A82221" w:rsidP="00A82221">
      <w:pPr>
        <w:rPr>
          <w:rFonts w:asciiTheme="majorHAnsi" w:hAnsiTheme="majorHAnsi" w:cstheme="majorHAnsi"/>
          <w:lang w:val="en-US"/>
        </w:rPr>
      </w:pPr>
      <w:r w:rsidRPr="00A82221">
        <w:rPr>
          <w:rFonts w:asciiTheme="majorHAnsi" w:hAnsiTheme="majorHAnsi" w:cstheme="majorHAnsi"/>
          <w:lang w:val="en-US"/>
        </w:rPr>
        <w:t>[Brödtext Garamond 11 pt.]</w:t>
      </w:r>
    </w:p>
    <w:p w14:paraId="0CACE7D7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6046D0AA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Nunc viverra imperdiet enim. Fusce est. Vivamus a tellus.</w:t>
      </w:r>
    </w:p>
    <w:p w14:paraId="17BFE504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37C177C9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Aenean nec lorem. In porttitor. Donec laoreet nonummy augue.</w:t>
      </w:r>
    </w:p>
    <w:p w14:paraId="141D2FBE" w14:textId="77777777" w:rsidR="00A82221" w:rsidRPr="008F3C42" w:rsidRDefault="00A82221" w:rsidP="00A82221">
      <w:pPr>
        <w:rPr>
          <w:rFonts w:cstheme="majorHAnsi"/>
          <w:lang w:val="sv-SE"/>
        </w:rPr>
      </w:pPr>
      <w:r w:rsidRPr="008F3C42">
        <w:rPr>
          <w:rFonts w:cstheme="majorHAnsi"/>
          <w:noProof/>
          <w:lang w:val="en-US"/>
        </w:rPr>
        <w:t xml:space="preserve">Suspendisse dui purus, scelerisque at, vulputate vitae, pretium mattis, nunc. </w:t>
      </w:r>
      <w:r w:rsidRPr="008F3C42">
        <w:rPr>
          <w:rFonts w:cstheme="majorHAnsi"/>
          <w:noProof/>
          <w:lang w:val="sv-SE"/>
        </w:rPr>
        <w:t>Mauris eget neque at sem venenatis eleifend. Ut nonummy.</w:t>
      </w:r>
    </w:p>
    <w:p w14:paraId="3EBD37B5" w14:textId="77777777" w:rsidR="00152B72" w:rsidRDefault="00D64E6E" w:rsidP="005E463C">
      <w:pPr>
        <w:pStyle w:val="Rubrik4"/>
        <w:rPr>
          <w:b w:val="0"/>
          <w:bCs w:val="0"/>
          <w:lang w:val="sv-SE"/>
        </w:rPr>
      </w:pPr>
      <w:r>
        <w:rPr>
          <w:lang w:val="sv-SE"/>
        </w:rPr>
        <w:t>R</w:t>
      </w:r>
      <w:r w:rsidR="00624566" w:rsidRPr="00F705DD">
        <w:rPr>
          <w:lang w:val="sv-SE"/>
        </w:rPr>
        <w:t>ub</w:t>
      </w:r>
      <w:r w:rsidR="00F705DD" w:rsidRPr="00F705DD">
        <w:rPr>
          <w:lang w:val="sv-SE"/>
        </w:rPr>
        <w:t>r</w:t>
      </w:r>
      <w:r w:rsidR="00624566" w:rsidRPr="00F705DD">
        <w:rPr>
          <w:lang w:val="sv-SE"/>
        </w:rPr>
        <w:t>ik</w:t>
      </w:r>
      <w:r>
        <w:rPr>
          <w:lang w:val="sv-SE"/>
        </w:rPr>
        <w:t xml:space="preserve"> 4</w:t>
      </w:r>
      <w:r w:rsidR="00624566" w:rsidRPr="00F705DD">
        <w:rPr>
          <w:lang w:val="sv-SE"/>
        </w:rPr>
        <w:t xml:space="preserve"> </w:t>
      </w:r>
      <w:r w:rsidR="00ED09F1" w:rsidRPr="00152B72">
        <w:rPr>
          <w:b w:val="0"/>
          <w:bCs w:val="0"/>
          <w:i w:val="0"/>
          <w:iCs w:val="0"/>
          <w:lang w:val="sv-SE"/>
        </w:rPr>
        <w:t>[Arial</w:t>
      </w:r>
      <w:r w:rsidR="00624566" w:rsidRPr="00152B72">
        <w:rPr>
          <w:b w:val="0"/>
          <w:bCs w:val="0"/>
          <w:i w:val="0"/>
          <w:iCs w:val="0"/>
          <w:lang w:val="sv-SE"/>
        </w:rPr>
        <w:t xml:space="preserve"> </w:t>
      </w:r>
      <w:r w:rsidRPr="00152B72">
        <w:rPr>
          <w:b w:val="0"/>
          <w:bCs w:val="0"/>
          <w:i w:val="0"/>
          <w:iCs w:val="0"/>
          <w:lang w:val="sv-SE"/>
        </w:rPr>
        <w:t>Fe</w:t>
      </w:r>
      <w:r w:rsidR="00152B72" w:rsidRPr="00152B72">
        <w:rPr>
          <w:b w:val="0"/>
          <w:bCs w:val="0"/>
          <w:i w:val="0"/>
          <w:iCs w:val="0"/>
          <w:lang w:val="sv-SE"/>
        </w:rPr>
        <w:t>tstil</w:t>
      </w:r>
      <w:r w:rsidR="00624566" w:rsidRPr="00152B72">
        <w:rPr>
          <w:b w:val="0"/>
          <w:bCs w:val="0"/>
          <w:i w:val="0"/>
          <w:iCs w:val="0"/>
          <w:lang w:val="sv-SE"/>
        </w:rPr>
        <w:t xml:space="preserve">, </w:t>
      </w:r>
      <w:r w:rsidR="00152B72" w:rsidRPr="00152B72">
        <w:rPr>
          <w:b w:val="0"/>
          <w:bCs w:val="0"/>
          <w:i w:val="0"/>
          <w:iCs w:val="0"/>
          <w:lang w:val="sv-SE"/>
        </w:rPr>
        <w:t>K</w:t>
      </w:r>
      <w:r w:rsidR="00624566" w:rsidRPr="00152B72">
        <w:rPr>
          <w:b w:val="0"/>
          <w:bCs w:val="0"/>
          <w:i w:val="0"/>
          <w:iCs w:val="0"/>
          <w:lang w:val="sv-SE"/>
        </w:rPr>
        <w:t>ursiv, 11 pt]</w:t>
      </w:r>
    </w:p>
    <w:p w14:paraId="7C0EF09E" w14:textId="77777777" w:rsidR="00152B72" w:rsidRPr="00152B72" w:rsidRDefault="00152B72" w:rsidP="00152B72">
      <w:pPr>
        <w:rPr>
          <w:lang w:val="sv-SE"/>
        </w:rPr>
      </w:pPr>
    </w:p>
    <w:p w14:paraId="6431E3BE" w14:textId="77777777" w:rsidR="005E463C" w:rsidRPr="005E463C" w:rsidRDefault="005E463C" w:rsidP="005E463C">
      <w:pPr>
        <w:rPr>
          <w:rFonts w:asciiTheme="majorHAnsi" w:hAnsiTheme="majorHAnsi" w:cstheme="majorHAnsi"/>
          <w:lang w:val="en-US"/>
        </w:rPr>
      </w:pPr>
      <w:r w:rsidRPr="005E463C">
        <w:rPr>
          <w:rFonts w:asciiTheme="majorHAnsi" w:hAnsiTheme="majorHAnsi" w:cstheme="majorHAnsi"/>
          <w:lang w:val="en-US"/>
        </w:rPr>
        <w:t>[Brödtext Garamond 11 pt.]</w:t>
      </w:r>
    </w:p>
    <w:p w14:paraId="68FAE416" w14:textId="77777777" w:rsidR="005E463C" w:rsidRPr="008F3C42" w:rsidRDefault="005E463C" w:rsidP="005E463C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7C0D07B1" w14:textId="77777777" w:rsidR="005E463C" w:rsidRPr="008F3C42" w:rsidRDefault="005E463C" w:rsidP="005E463C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lastRenderedPageBreak/>
        <w:t>Nunc viverra imperdiet enim. Fusce est. Vivamus a tellus.</w:t>
      </w:r>
    </w:p>
    <w:p w14:paraId="1AECFA21" w14:textId="77777777" w:rsidR="005E463C" w:rsidRPr="008F3C42" w:rsidRDefault="005E463C" w:rsidP="005E463C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10447BF7" w14:textId="77777777" w:rsidR="005E463C" w:rsidRPr="008F3C42" w:rsidRDefault="005E463C" w:rsidP="005E463C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Aenean nec lorem. In porttitor. Donec laoreet nonummy augue.</w:t>
      </w:r>
    </w:p>
    <w:p w14:paraId="2E545A25" w14:textId="77777777" w:rsidR="005E463C" w:rsidRPr="008F3C42" w:rsidRDefault="005E463C" w:rsidP="005E463C">
      <w:pPr>
        <w:rPr>
          <w:rFonts w:cstheme="majorHAnsi"/>
          <w:lang w:val="sv-SE"/>
        </w:rPr>
      </w:pPr>
      <w:r w:rsidRPr="008F3C42">
        <w:rPr>
          <w:rFonts w:cstheme="majorHAnsi"/>
          <w:noProof/>
          <w:lang w:val="en-US"/>
        </w:rPr>
        <w:t xml:space="preserve">Suspendisse dui purus, scelerisque at, vulputate vitae, pretium mattis, nunc. </w:t>
      </w:r>
      <w:r w:rsidRPr="008F3C42">
        <w:rPr>
          <w:rFonts w:cstheme="majorHAnsi"/>
          <w:noProof/>
          <w:lang w:val="sv-SE"/>
        </w:rPr>
        <w:t>Mauris eget neque at sem venenatis eleifend. Ut nonummy.</w:t>
      </w:r>
    </w:p>
    <w:p w14:paraId="751305BF" w14:textId="77777777" w:rsidR="00624566" w:rsidRPr="00624566" w:rsidRDefault="00152B72" w:rsidP="00624566">
      <w:pPr>
        <w:pStyle w:val="Rubrik4"/>
        <w:numPr>
          <w:ilvl w:val="3"/>
          <w:numId w:val="12"/>
        </w:numPr>
        <w:rPr>
          <w:lang w:val="sv-SE"/>
        </w:rPr>
      </w:pPr>
      <w:r w:rsidRPr="00152B72">
        <w:rPr>
          <w:lang w:val="sv-SE"/>
        </w:rPr>
        <w:t>R</w:t>
      </w:r>
      <w:r w:rsidR="00F705DD" w:rsidRPr="00624566">
        <w:rPr>
          <w:lang w:val="sv-SE"/>
        </w:rPr>
        <w:t>ubrik</w:t>
      </w:r>
      <w:r w:rsidR="00624566" w:rsidRPr="00624566">
        <w:rPr>
          <w:lang w:val="sv-SE"/>
        </w:rPr>
        <w:t xml:space="preserve"> </w:t>
      </w:r>
      <w:r w:rsidR="002F1783">
        <w:rPr>
          <w:lang w:val="sv-SE"/>
        </w:rPr>
        <w:t>4</w:t>
      </w:r>
      <w:r w:rsidR="00624566" w:rsidRPr="00624566">
        <w:rPr>
          <w:lang w:val="sv-SE"/>
        </w:rPr>
        <w:t xml:space="preserve"> </w:t>
      </w:r>
      <w:r w:rsidR="00624566" w:rsidRPr="00C168B0">
        <w:rPr>
          <w:b w:val="0"/>
          <w:bCs w:val="0"/>
          <w:lang w:val="sv-SE"/>
        </w:rPr>
        <w:t xml:space="preserve">[Arial </w:t>
      </w:r>
      <w:r w:rsidR="002F1783">
        <w:rPr>
          <w:b w:val="0"/>
          <w:bCs w:val="0"/>
          <w:lang w:val="sv-SE"/>
        </w:rPr>
        <w:t>Fetstil</w:t>
      </w:r>
      <w:r w:rsidR="00624566" w:rsidRPr="00C168B0">
        <w:rPr>
          <w:b w:val="0"/>
          <w:bCs w:val="0"/>
          <w:lang w:val="sv-SE"/>
        </w:rPr>
        <w:t xml:space="preserve">, </w:t>
      </w:r>
      <w:r w:rsidR="002F1783">
        <w:rPr>
          <w:b w:val="0"/>
          <w:bCs w:val="0"/>
          <w:lang w:val="sv-SE"/>
        </w:rPr>
        <w:t>K</w:t>
      </w:r>
      <w:r w:rsidR="00624566" w:rsidRPr="00C168B0">
        <w:rPr>
          <w:b w:val="0"/>
          <w:bCs w:val="0"/>
          <w:lang w:val="sv-SE"/>
        </w:rPr>
        <w:t>ursiv, 11 pt]</w:t>
      </w:r>
    </w:p>
    <w:p w14:paraId="75D05516" w14:textId="77777777" w:rsidR="002F1783" w:rsidRDefault="002F1783" w:rsidP="002F1783">
      <w:pPr>
        <w:rPr>
          <w:lang w:val="sv-SE"/>
        </w:rPr>
      </w:pPr>
    </w:p>
    <w:p w14:paraId="545D31FD" w14:textId="77777777" w:rsidR="002F1783" w:rsidRPr="005E463C" w:rsidRDefault="002F1783" w:rsidP="002F1783">
      <w:pPr>
        <w:rPr>
          <w:rFonts w:asciiTheme="majorHAnsi" w:hAnsiTheme="majorHAnsi" w:cstheme="majorHAnsi"/>
          <w:lang w:val="en-US"/>
        </w:rPr>
      </w:pPr>
      <w:r w:rsidRPr="005E463C">
        <w:rPr>
          <w:rFonts w:asciiTheme="majorHAnsi" w:hAnsiTheme="majorHAnsi" w:cstheme="majorHAnsi"/>
          <w:lang w:val="en-US"/>
        </w:rPr>
        <w:t>[Brödtext Garamond 11 pt.]</w:t>
      </w:r>
    </w:p>
    <w:p w14:paraId="1653A0A3" w14:textId="77777777" w:rsidR="002F1783" w:rsidRPr="008F3C42" w:rsidRDefault="002F1783" w:rsidP="002F1783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21464C02" w14:textId="77777777" w:rsidR="002F1783" w:rsidRPr="008F3C42" w:rsidRDefault="002F1783" w:rsidP="002F1783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Nunc viverra imperdiet enim. Fusce est. Vivamus a tellus.</w:t>
      </w:r>
    </w:p>
    <w:p w14:paraId="20DEA472" w14:textId="77777777" w:rsidR="002F1783" w:rsidRPr="008F3C42" w:rsidRDefault="002F1783" w:rsidP="002F1783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18577A57" w14:textId="77777777" w:rsidR="002F1783" w:rsidRPr="008F3C42" w:rsidRDefault="002F1783" w:rsidP="002F1783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Aenean nec lorem. In porttitor. Donec laoreet nonummy augue.</w:t>
      </w:r>
    </w:p>
    <w:p w14:paraId="6EFD15AC" w14:textId="77777777" w:rsidR="002F1783" w:rsidRPr="008F3C42" w:rsidRDefault="002F1783" w:rsidP="002F1783">
      <w:pPr>
        <w:rPr>
          <w:rFonts w:cstheme="majorHAnsi"/>
          <w:lang w:val="sv-SE"/>
        </w:rPr>
      </w:pPr>
      <w:r w:rsidRPr="008F3C42">
        <w:rPr>
          <w:rFonts w:cstheme="majorHAnsi"/>
          <w:noProof/>
          <w:lang w:val="en-US"/>
        </w:rPr>
        <w:t xml:space="preserve">Suspendisse dui purus, scelerisque at, vulputate vitae, pretium mattis, nunc. </w:t>
      </w:r>
      <w:r w:rsidRPr="008F3C42">
        <w:rPr>
          <w:rFonts w:cstheme="majorHAnsi"/>
          <w:noProof/>
          <w:lang w:val="sv-SE"/>
        </w:rPr>
        <w:t>Mauris eget neque at sem venenatis eleifend. Ut nonummy.</w:t>
      </w:r>
    </w:p>
    <w:p w14:paraId="7E355EEB" w14:textId="77777777" w:rsidR="00624566" w:rsidRPr="00AA5D21" w:rsidRDefault="00624566" w:rsidP="00624566">
      <w:pPr>
        <w:rPr>
          <w:lang w:val="sv-SE"/>
        </w:rPr>
      </w:pPr>
    </w:p>
    <w:p w14:paraId="60874BE3" w14:textId="77777777" w:rsidR="00B255B2" w:rsidRPr="00AA5D21" w:rsidRDefault="00B255B2" w:rsidP="004F6F21">
      <w:pPr>
        <w:rPr>
          <w:lang w:val="sv-SE"/>
        </w:rPr>
      </w:pPr>
    </w:p>
    <w:p w14:paraId="417740AC" w14:textId="77777777" w:rsidR="0054117F" w:rsidRPr="001A5EC1" w:rsidRDefault="007161F6" w:rsidP="4F8972C5">
      <w:pPr>
        <w:sectPr w:rsidR="0054117F" w:rsidRPr="001A5EC1" w:rsidSect="00D60A89">
          <w:headerReference w:type="default" r:id="rId24"/>
          <w:type w:val="oddPage"/>
          <w:pgSz w:w="9356" w:h="13721"/>
          <w:pgMar w:top="1134" w:right="1247" w:bottom="1531" w:left="1247" w:header="709" w:footer="709" w:gutter="0"/>
          <w:cols w:space="708"/>
          <w:titlePg/>
          <w:docGrid w:linePitch="360"/>
        </w:sectPr>
      </w:pPr>
      <w:r w:rsidRPr="4F8972C5">
        <w:t>]</w:t>
      </w:r>
    </w:p>
    <w:p w14:paraId="16F8CDF8" w14:textId="77777777" w:rsidR="0054117F" w:rsidRDefault="0054117F" w:rsidP="004F6F21">
      <w:pPr>
        <w:pStyle w:val="Rubrik1"/>
        <w:rPr>
          <w:b w:val="0"/>
          <w:bCs w:val="0"/>
          <w:lang w:val="sv-SE"/>
        </w:rPr>
      </w:pPr>
      <w:bookmarkStart w:id="18" w:name="_Toc223610741"/>
      <w:r w:rsidRPr="00624566">
        <w:rPr>
          <w:lang w:val="sv-SE"/>
        </w:rPr>
        <w:lastRenderedPageBreak/>
        <w:t>R</w:t>
      </w:r>
      <w:r w:rsidR="008346D6">
        <w:rPr>
          <w:lang w:val="sv-SE"/>
        </w:rPr>
        <w:t>ubrik 1</w:t>
      </w:r>
      <w:r w:rsidR="00624566" w:rsidRPr="00624566">
        <w:rPr>
          <w:lang w:val="sv-SE"/>
        </w:rPr>
        <w:t xml:space="preserve"> </w:t>
      </w:r>
      <w:r w:rsidR="00624566" w:rsidRPr="00C168B0">
        <w:rPr>
          <w:b w:val="0"/>
          <w:bCs w:val="0"/>
          <w:lang w:val="sv-SE"/>
        </w:rPr>
        <w:t xml:space="preserve">[Rubrik 1, Arial </w:t>
      </w:r>
      <w:r w:rsidR="001B397D">
        <w:rPr>
          <w:b w:val="0"/>
          <w:bCs w:val="0"/>
          <w:lang w:val="sv-SE"/>
        </w:rPr>
        <w:t>Fetstil</w:t>
      </w:r>
      <w:r w:rsidR="00624566" w:rsidRPr="00C168B0">
        <w:rPr>
          <w:b w:val="0"/>
          <w:bCs w:val="0"/>
          <w:lang w:val="sv-SE"/>
        </w:rPr>
        <w:t>, 17 pt]</w:t>
      </w:r>
      <w:bookmarkEnd w:id="18"/>
    </w:p>
    <w:p w14:paraId="62026182" w14:textId="77777777" w:rsidR="00987225" w:rsidRPr="005E463C" w:rsidRDefault="00987225" w:rsidP="00987225">
      <w:pPr>
        <w:rPr>
          <w:rFonts w:asciiTheme="majorHAnsi" w:hAnsiTheme="majorHAnsi" w:cstheme="majorHAnsi"/>
          <w:lang w:val="en-US"/>
        </w:rPr>
      </w:pPr>
      <w:r w:rsidRPr="005E463C">
        <w:rPr>
          <w:rFonts w:asciiTheme="majorHAnsi" w:hAnsiTheme="majorHAnsi" w:cstheme="majorHAnsi"/>
          <w:lang w:val="en-US"/>
        </w:rPr>
        <w:t>[Brödtext Garamond 11 pt.]</w:t>
      </w:r>
    </w:p>
    <w:p w14:paraId="10639DD5" w14:textId="77777777" w:rsidR="00987225" w:rsidRPr="008F3C42" w:rsidRDefault="00987225" w:rsidP="00987225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58AAB38B" w14:textId="77777777" w:rsidR="00987225" w:rsidRPr="008F3C42" w:rsidRDefault="00987225" w:rsidP="00987225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Nunc viverra imperdiet enim. Fusce est. Vivamus a tellus.</w:t>
      </w:r>
    </w:p>
    <w:p w14:paraId="27B6BA0F" w14:textId="77777777" w:rsidR="00987225" w:rsidRPr="008F3C42" w:rsidRDefault="00987225" w:rsidP="00987225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280C8DC5" w14:textId="77777777" w:rsidR="00987225" w:rsidRPr="008F3C42" w:rsidRDefault="00987225" w:rsidP="00987225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Aenean nec lorem. In porttitor. Donec laoreet nonummy augue.</w:t>
      </w:r>
    </w:p>
    <w:p w14:paraId="04A77A83" w14:textId="77777777" w:rsidR="00987225" w:rsidRPr="008F3C42" w:rsidRDefault="00987225" w:rsidP="00987225">
      <w:pPr>
        <w:rPr>
          <w:rFonts w:cstheme="majorHAnsi"/>
          <w:lang w:val="sv-SE"/>
        </w:rPr>
      </w:pPr>
      <w:r w:rsidRPr="008F3C42">
        <w:rPr>
          <w:rFonts w:cstheme="majorHAnsi"/>
          <w:noProof/>
          <w:lang w:val="en-US"/>
        </w:rPr>
        <w:t xml:space="preserve">Suspendisse dui purus, scelerisque at, vulputate vitae, pretium mattis, nunc. </w:t>
      </w:r>
      <w:r w:rsidRPr="008F3C42">
        <w:rPr>
          <w:rFonts w:cstheme="majorHAnsi"/>
          <w:noProof/>
          <w:lang w:val="sv-SE"/>
        </w:rPr>
        <w:t>Mauris eget neque at sem venenatis eleifend. Ut nonummy.</w:t>
      </w:r>
    </w:p>
    <w:p w14:paraId="2813B30E" w14:textId="77777777" w:rsidR="00987225" w:rsidRDefault="00987225" w:rsidP="00987225">
      <w:pPr>
        <w:rPr>
          <w:lang w:val="sv-SE"/>
        </w:rPr>
      </w:pPr>
    </w:p>
    <w:p w14:paraId="16C8F429" w14:textId="77777777" w:rsidR="00987225" w:rsidRPr="0036258A" w:rsidRDefault="00987225" w:rsidP="004F6F21">
      <w:pPr>
        <w:rPr>
          <w:rFonts w:asciiTheme="majorHAnsi" w:hAnsiTheme="majorHAnsi" w:cstheme="majorHAnsi"/>
          <w:lang w:val="sv-SE"/>
        </w:rPr>
        <w:sectPr w:rsidR="00987225" w:rsidRPr="0036258A" w:rsidSect="00D60A89">
          <w:type w:val="oddPage"/>
          <w:pgSz w:w="9356" w:h="13721"/>
          <w:pgMar w:top="1134" w:right="1247" w:bottom="1531" w:left="1247" w:header="709" w:footer="709" w:gutter="0"/>
          <w:cols w:space="708"/>
          <w:titlePg/>
          <w:docGrid w:linePitch="360"/>
        </w:sectPr>
      </w:pPr>
      <w:r w:rsidRPr="00F62ECA">
        <w:rPr>
          <w:rFonts w:asciiTheme="majorHAnsi" w:hAnsiTheme="majorHAnsi" w:cstheme="majorHAnsi"/>
          <w:lang w:val="sv-SE"/>
        </w:rPr>
        <w:t>[</w:t>
      </w:r>
      <w:r w:rsidRPr="00F62ECA">
        <w:rPr>
          <w:rFonts w:asciiTheme="majorHAnsi" w:hAnsiTheme="majorHAnsi" w:cstheme="majorHAnsi"/>
          <w:b/>
          <w:bCs/>
          <w:lang w:val="sv-SE"/>
        </w:rPr>
        <w:t>OBS!</w:t>
      </w:r>
      <w:r w:rsidRPr="00F62ECA">
        <w:rPr>
          <w:rFonts w:asciiTheme="majorHAnsi" w:hAnsiTheme="majorHAnsi" w:cstheme="majorHAnsi"/>
          <w:lang w:val="sv-SE"/>
        </w:rPr>
        <w:t xml:space="preserve"> Vill du lägga till </w:t>
      </w:r>
      <w:r w:rsidR="00BA5A8E">
        <w:rPr>
          <w:rFonts w:asciiTheme="majorHAnsi" w:hAnsiTheme="majorHAnsi" w:cstheme="majorHAnsi"/>
          <w:lang w:val="sv-SE"/>
        </w:rPr>
        <w:t>fler</w:t>
      </w:r>
      <w:r w:rsidRPr="00F62ECA">
        <w:rPr>
          <w:rFonts w:asciiTheme="majorHAnsi" w:hAnsiTheme="majorHAnsi" w:cstheme="majorHAnsi"/>
          <w:lang w:val="sv-SE"/>
        </w:rPr>
        <w:t xml:space="preserve"> kapitel innan referenslistan; Gå till Layout- Vä</w:t>
      </w:r>
      <w:r w:rsidR="00275E72" w:rsidRPr="00F62ECA">
        <w:rPr>
          <w:rFonts w:asciiTheme="majorHAnsi" w:hAnsiTheme="majorHAnsi" w:cstheme="majorHAnsi"/>
          <w:lang w:val="sv-SE"/>
        </w:rPr>
        <w:t>lj Brytning</w:t>
      </w:r>
      <w:r w:rsidRPr="00F62ECA">
        <w:rPr>
          <w:rFonts w:asciiTheme="majorHAnsi" w:hAnsiTheme="majorHAnsi" w:cstheme="majorHAnsi"/>
          <w:lang w:val="sv-SE"/>
        </w:rPr>
        <w:t xml:space="preserve"> och välj sedan Udda </w:t>
      </w:r>
      <w:r w:rsidR="00275E72" w:rsidRPr="00F62ECA">
        <w:rPr>
          <w:rFonts w:asciiTheme="majorHAnsi" w:hAnsiTheme="majorHAnsi" w:cstheme="majorHAnsi"/>
          <w:lang w:val="sv-SE"/>
        </w:rPr>
        <w:t>sida</w:t>
      </w:r>
      <w:r w:rsidRPr="00F62ECA">
        <w:rPr>
          <w:rFonts w:asciiTheme="majorHAnsi" w:hAnsiTheme="majorHAnsi" w:cstheme="majorHAnsi"/>
          <w:lang w:val="sv-SE"/>
        </w:rPr>
        <w:t xml:space="preserve"> och placera den i slutet på kapitlet. Det</w:t>
      </w:r>
      <w:r w:rsidR="000305A7">
        <w:rPr>
          <w:rFonts w:asciiTheme="majorHAnsi" w:hAnsiTheme="majorHAnsi" w:cstheme="majorHAnsi"/>
          <w:lang w:val="sv-SE"/>
        </w:rPr>
        <w:t xml:space="preserve">ta </w:t>
      </w:r>
      <w:r w:rsidR="00EE15BE">
        <w:rPr>
          <w:rFonts w:asciiTheme="majorHAnsi" w:hAnsiTheme="majorHAnsi" w:cstheme="majorHAnsi"/>
          <w:lang w:val="sv-SE"/>
        </w:rPr>
        <w:t xml:space="preserve">ska </w:t>
      </w:r>
      <w:r w:rsidR="000305A7">
        <w:rPr>
          <w:rFonts w:asciiTheme="majorHAnsi" w:hAnsiTheme="majorHAnsi" w:cstheme="majorHAnsi"/>
          <w:lang w:val="sv-SE"/>
        </w:rPr>
        <w:t>gör</w:t>
      </w:r>
      <w:r w:rsidR="00EE15BE">
        <w:rPr>
          <w:rFonts w:asciiTheme="majorHAnsi" w:hAnsiTheme="majorHAnsi" w:cstheme="majorHAnsi"/>
          <w:lang w:val="sv-SE"/>
        </w:rPr>
        <w:t>a</w:t>
      </w:r>
      <w:r w:rsidR="000305A7">
        <w:rPr>
          <w:rFonts w:asciiTheme="majorHAnsi" w:hAnsiTheme="majorHAnsi" w:cstheme="majorHAnsi"/>
          <w:lang w:val="sv-SE"/>
        </w:rPr>
        <w:t>s</w:t>
      </w:r>
      <w:r w:rsidRPr="00F62ECA">
        <w:rPr>
          <w:rFonts w:asciiTheme="majorHAnsi" w:hAnsiTheme="majorHAnsi" w:cstheme="majorHAnsi"/>
          <w:lang w:val="sv-SE"/>
        </w:rPr>
        <w:t xml:space="preserve"> </w:t>
      </w:r>
      <w:r w:rsidR="000305A7">
        <w:rPr>
          <w:rFonts w:asciiTheme="majorHAnsi" w:hAnsiTheme="majorHAnsi" w:cstheme="majorHAnsi"/>
          <w:lang w:val="sv-SE"/>
        </w:rPr>
        <w:t>fö</w:t>
      </w:r>
      <w:r w:rsidRPr="00F62ECA">
        <w:rPr>
          <w:rFonts w:asciiTheme="majorHAnsi" w:hAnsiTheme="majorHAnsi" w:cstheme="majorHAnsi"/>
          <w:lang w:val="sv-SE"/>
        </w:rPr>
        <w:t>r att</w:t>
      </w:r>
      <w:r w:rsidR="00275E72" w:rsidRPr="00F62ECA">
        <w:rPr>
          <w:rFonts w:asciiTheme="majorHAnsi" w:hAnsiTheme="majorHAnsi" w:cstheme="majorHAnsi"/>
          <w:lang w:val="sv-SE"/>
        </w:rPr>
        <w:t xml:space="preserve"> sidnum</w:t>
      </w:r>
      <w:r w:rsidR="003170E6" w:rsidRPr="00F62ECA">
        <w:rPr>
          <w:rFonts w:asciiTheme="majorHAnsi" w:hAnsiTheme="majorHAnsi" w:cstheme="majorHAnsi"/>
          <w:lang w:val="sv-SE"/>
        </w:rPr>
        <w:t xml:space="preserve">reringen </w:t>
      </w:r>
      <w:r w:rsidR="000305A7">
        <w:rPr>
          <w:rFonts w:asciiTheme="majorHAnsi" w:hAnsiTheme="majorHAnsi" w:cstheme="majorHAnsi"/>
          <w:lang w:val="sv-SE"/>
        </w:rPr>
        <w:t xml:space="preserve">ska </w:t>
      </w:r>
      <w:r w:rsidR="003170E6" w:rsidRPr="00F62ECA">
        <w:rPr>
          <w:rFonts w:asciiTheme="majorHAnsi" w:hAnsiTheme="majorHAnsi" w:cstheme="majorHAnsi"/>
          <w:lang w:val="sv-SE"/>
        </w:rPr>
        <w:t>bli rätt</w:t>
      </w:r>
      <w:r w:rsidR="00F62ECA" w:rsidRPr="00F62ECA">
        <w:rPr>
          <w:rFonts w:asciiTheme="majorHAnsi" w:hAnsiTheme="majorHAnsi" w:cstheme="majorHAnsi"/>
          <w:lang w:val="sv-SE"/>
        </w:rPr>
        <w:t>]</w:t>
      </w:r>
    </w:p>
    <w:p w14:paraId="364B74BA" w14:textId="77777777" w:rsidR="007161F6" w:rsidRPr="001B397D" w:rsidRDefault="00987225" w:rsidP="00F62ECA">
      <w:pPr>
        <w:pStyle w:val="Rubrik1"/>
        <w:rPr>
          <w:lang w:val="sv-SE"/>
        </w:rPr>
      </w:pPr>
      <w:bookmarkStart w:id="19" w:name="_Toc223610742"/>
      <w:r w:rsidRPr="001B397D">
        <w:rPr>
          <w:lang w:val="sv-SE"/>
        </w:rPr>
        <w:lastRenderedPageBreak/>
        <w:t xml:space="preserve">Rubrik 1 Referenser </w:t>
      </w:r>
      <w:r w:rsidR="00F51E16" w:rsidRPr="001B397D">
        <w:rPr>
          <w:b w:val="0"/>
          <w:bCs w:val="0"/>
          <w:lang w:val="sv-SE"/>
        </w:rPr>
        <w:t>[</w:t>
      </w:r>
      <w:r w:rsidR="001B397D" w:rsidRPr="001B397D">
        <w:rPr>
          <w:b w:val="0"/>
          <w:bCs w:val="0"/>
          <w:lang w:val="sv-SE"/>
        </w:rPr>
        <w:t>Arial Fetstil 17 pt]</w:t>
      </w:r>
      <w:bookmarkEnd w:id="19"/>
    </w:p>
    <w:p w14:paraId="07C9E761" w14:textId="77777777" w:rsidR="001D5F1C" w:rsidRPr="00BA5A8E" w:rsidRDefault="001D5F1C" w:rsidP="00987225">
      <w:pPr>
        <w:rPr>
          <w:rFonts w:asciiTheme="majorHAnsi" w:hAnsiTheme="majorHAnsi" w:cstheme="majorHAnsi"/>
          <w:lang w:val="sv-SE"/>
        </w:rPr>
      </w:pPr>
      <w:r>
        <w:rPr>
          <w:lang w:val="sv-SE"/>
        </w:rPr>
        <w:t>[</w:t>
      </w:r>
      <w:r w:rsidRPr="00BA5A8E">
        <w:rPr>
          <w:rFonts w:asciiTheme="majorHAnsi" w:hAnsiTheme="majorHAnsi" w:cstheme="majorHAnsi"/>
          <w:lang w:val="sv-SE"/>
        </w:rPr>
        <w:t xml:space="preserve">Detta är sista kapitlet och </w:t>
      </w:r>
      <w:r w:rsidR="00067A40" w:rsidRPr="00BA5A8E">
        <w:rPr>
          <w:rFonts w:asciiTheme="majorHAnsi" w:hAnsiTheme="majorHAnsi" w:cstheme="majorHAnsi"/>
          <w:lang w:val="sv-SE"/>
        </w:rPr>
        <w:t xml:space="preserve">de sista </w:t>
      </w:r>
      <w:r w:rsidRPr="00BA5A8E">
        <w:rPr>
          <w:rFonts w:asciiTheme="majorHAnsi" w:hAnsiTheme="majorHAnsi" w:cstheme="majorHAnsi"/>
          <w:lang w:val="sv-SE"/>
        </w:rPr>
        <w:t>sidor</w:t>
      </w:r>
      <w:r w:rsidR="00067A40" w:rsidRPr="00BA5A8E">
        <w:rPr>
          <w:rFonts w:asciiTheme="majorHAnsi" w:hAnsiTheme="majorHAnsi" w:cstheme="majorHAnsi"/>
          <w:lang w:val="sv-SE"/>
        </w:rPr>
        <w:t>na</w:t>
      </w:r>
      <w:r w:rsidRPr="00BA5A8E">
        <w:rPr>
          <w:rFonts w:asciiTheme="majorHAnsi" w:hAnsiTheme="majorHAnsi" w:cstheme="majorHAnsi"/>
          <w:lang w:val="sv-SE"/>
        </w:rPr>
        <w:t xml:space="preserve"> som har sidnumrering</w:t>
      </w:r>
      <w:r w:rsidR="008346D6">
        <w:rPr>
          <w:rFonts w:asciiTheme="majorHAnsi" w:hAnsiTheme="majorHAnsi" w:cstheme="majorHAnsi"/>
          <w:lang w:val="sv-SE"/>
        </w:rPr>
        <w:t>]</w:t>
      </w:r>
      <w:r w:rsidR="00067A40" w:rsidRPr="00BA5A8E">
        <w:rPr>
          <w:rFonts w:asciiTheme="majorHAnsi" w:hAnsiTheme="majorHAnsi" w:cstheme="majorHAnsi"/>
          <w:lang w:val="sv-SE"/>
        </w:rPr>
        <w:t xml:space="preserve">. </w:t>
      </w:r>
      <w:r w:rsidR="008346D6">
        <w:rPr>
          <w:rFonts w:asciiTheme="majorHAnsi" w:hAnsiTheme="majorHAnsi" w:cstheme="majorHAnsi"/>
          <w:lang w:val="sv-SE"/>
        </w:rPr>
        <w:t>[</w:t>
      </w:r>
      <w:r w:rsidR="00067A40" w:rsidRPr="00BA5A8E">
        <w:rPr>
          <w:rFonts w:asciiTheme="majorHAnsi" w:hAnsiTheme="majorHAnsi" w:cstheme="majorHAnsi"/>
          <w:lang w:val="sv-SE"/>
        </w:rPr>
        <w:t xml:space="preserve">Brödtext </w:t>
      </w:r>
      <w:r w:rsidR="001A7B3D" w:rsidRPr="00BA5A8E">
        <w:rPr>
          <w:rFonts w:asciiTheme="majorHAnsi" w:hAnsiTheme="majorHAnsi" w:cstheme="majorHAnsi"/>
          <w:lang w:val="sv-SE"/>
        </w:rPr>
        <w:t>Garamond 11 pt.]</w:t>
      </w:r>
    </w:p>
    <w:p w14:paraId="67BE259D" w14:textId="77777777" w:rsidR="00987225" w:rsidRPr="00BA5A8E" w:rsidRDefault="00987225" w:rsidP="008346D6">
      <w:pPr>
        <w:jc w:val="left"/>
        <w:rPr>
          <w:rFonts w:asciiTheme="majorHAnsi" w:hAnsiTheme="majorHAnsi" w:cstheme="majorHAnsi"/>
          <w:lang w:val="sv-SE"/>
        </w:rPr>
      </w:pPr>
      <w:r w:rsidRPr="00BA5A8E">
        <w:rPr>
          <w:rFonts w:asciiTheme="majorHAnsi" w:hAnsiTheme="majorHAnsi" w:cstheme="majorHAnsi"/>
          <w:lang w:val="sv-SE"/>
        </w:rPr>
        <w:t>[Ett allmänt referenssystem bör användas (till exempel Harvard, IEEE</w:t>
      </w:r>
      <w:r w:rsidR="001A7B3D" w:rsidRPr="00BA5A8E">
        <w:rPr>
          <w:rFonts w:asciiTheme="majorHAnsi" w:hAnsiTheme="majorHAnsi" w:cstheme="majorHAnsi"/>
          <w:lang w:val="sv-SE"/>
        </w:rPr>
        <w:t xml:space="preserve"> etc.</w:t>
      </w:r>
      <w:r w:rsidRPr="00BA5A8E">
        <w:rPr>
          <w:rFonts w:asciiTheme="majorHAnsi" w:hAnsiTheme="majorHAnsi" w:cstheme="majorHAnsi"/>
          <w:lang w:val="sv-SE"/>
        </w:rPr>
        <w:t>). A</w:t>
      </w:r>
      <w:r w:rsidR="001A7B3D" w:rsidRPr="00BA5A8E">
        <w:rPr>
          <w:rFonts w:asciiTheme="majorHAnsi" w:hAnsiTheme="majorHAnsi" w:cstheme="majorHAnsi"/>
          <w:lang w:val="sv-SE"/>
        </w:rPr>
        <w:t>tt</w:t>
      </w:r>
      <w:r w:rsidRPr="00BA5A8E">
        <w:rPr>
          <w:rFonts w:asciiTheme="majorHAnsi" w:hAnsiTheme="majorHAnsi" w:cstheme="majorHAnsi"/>
          <w:lang w:val="sv-SE"/>
        </w:rPr>
        <w:t xml:space="preserve"> </w:t>
      </w:r>
      <w:r w:rsidR="001A7B3D" w:rsidRPr="00BA5A8E">
        <w:rPr>
          <w:rFonts w:asciiTheme="majorHAnsi" w:hAnsiTheme="majorHAnsi" w:cstheme="majorHAnsi"/>
          <w:lang w:val="sv-SE"/>
        </w:rPr>
        <w:t>använda ett</w:t>
      </w:r>
      <w:r w:rsidRPr="00BA5A8E">
        <w:rPr>
          <w:rFonts w:asciiTheme="majorHAnsi" w:hAnsiTheme="majorHAnsi" w:cstheme="majorHAnsi"/>
          <w:lang w:val="sv-SE"/>
        </w:rPr>
        <w:t xml:space="preserve"> referenshanteringsprogram rekommenderas. Kontakta Servicecenter </w:t>
      </w:r>
      <w:r w:rsidR="001A7B3D" w:rsidRPr="00BA5A8E">
        <w:rPr>
          <w:rFonts w:asciiTheme="majorHAnsi" w:hAnsiTheme="majorHAnsi" w:cstheme="majorHAnsi"/>
          <w:lang w:val="sv-SE"/>
        </w:rPr>
        <w:t>om du vill</w:t>
      </w:r>
      <w:r w:rsidR="00CF58B5">
        <w:rPr>
          <w:rFonts w:asciiTheme="majorHAnsi" w:hAnsiTheme="majorHAnsi" w:cstheme="majorHAnsi"/>
          <w:lang w:val="sv-SE"/>
        </w:rPr>
        <w:t xml:space="preserve"> </w:t>
      </w:r>
      <w:r w:rsidRPr="00BA5A8E">
        <w:rPr>
          <w:rFonts w:asciiTheme="majorHAnsi" w:hAnsiTheme="majorHAnsi" w:cstheme="majorHAnsi"/>
          <w:lang w:val="sv-SE"/>
        </w:rPr>
        <w:t>install</w:t>
      </w:r>
      <w:r w:rsidR="001A7B3D" w:rsidRPr="00BA5A8E">
        <w:rPr>
          <w:rFonts w:asciiTheme="majorHAnsi" w:hAnsiTheme="majorHAnsi" w:cstheme="majorHAnsi"/>
          <w:lang w:val="sv-SE"/>
        </w:rPr>
        <w:t>era</w:t>
      </w:r>
      <w:r w:rsidR="00B61E1B">
        <w:rPr>
          <w:rFonts w:asciiTheme="majorHAnsi" w:hAnsiTheme="majorHAnsi" w:cstheme="majorHAnsi"/>
          <w:lang w:val="sv-SE"/>
        </w:rPr>
        <w:t xml:space="preserve"> </w:t>
      </w:r>
      <w:r w:rsidR="009E2875" w:rsidRPr="00BA5A8E">
        <w:rPr>
          <w:rFonts w:asciiTheme="majorHAnsi" w:hAnsiTheme="majorHAnsi" w:cstheme="majorHAnsi"/>
          <w:lang w:val="sv-SE"/>
        </w:rPr>
        <w:t>referenshanterings</w:t>
      </w:r>
      <w:r w:rsidR="009E2875">
        <w:rPr>
          <w:rFonts w:asciiTheme="majorHAnsi" w:hAnsiTheme="majorHAnsi" w:cstheme="majorHAnsi"/>
          <w:lang w:val="sv-SE"/>
        </w:rPr>
        <w:t>programmet</w:t>
      </w:r>
      <w:r w:rsidR="00BA5A8E" w:rsidRPr="00BA5A8E">
        <w:rPr>
          <w:rFonts w:asciiTheme="majorHAnsi" w:hAnsiTheme="majorHAnsi" w:cstheme="majorHAnsi"/>
          <w:lang w:val="sv-SE"/>
        </w:rPr>
        <w:t xml:space="preserve"> </w:t>
      </w:r>
      <w:r w:rsidRPr="00BA5A8E">
        <w:rPr>
          <w:rFonts w:asciiTheme="majorHAnsi" w:hAnsiTheme="majorHAnsi" w:cstheme="majorHAnsi"/>
          <w:lang w:val="sv-SE"/>
        </w:rPr>
        <w:t>Endnote</w:t>
      </w:r>
      <w:r w:rsidR="00BA5A8E" w:rsidRPr="00BA5A8E">
        <w:rPr>
          <w:rFonts w:asciiTheme="majorHAnsi" w:hAnsiTheme="majorHAnsi" w:cstheme="majorHAnsi"/>
          <w:lang w:val="sv-SE"/>
        </w:rPr>
        <w:t xml:space="preserve"> på din dator</w:t>
      </w:r>
      <w:r w:rsidRPr="00BA5A8E">
        <w:rPr>
          <w:rFonts w:asciiTheme="majorHAnsi" w:hAnsiTheme="majorHAnsi" w:cstheme="majorHAnsi"/>
          <w:lang w:val="sv-SE"/>
        </w:rPr>
        <w:t>.]</w:t>
      </w:r>
    </w:p>
    <w:p w14:paraId="04B5ECC7" w14:textId="77777777" w:rsidR="00987225" w:rsidRPr="00987225" w:rsidRDefault="00987225" w:rsidP="00987225">
      <w:pPr>
        <w:rPr>
          <w:lang w:val="sv-SE"/>
        </w:rPr>
      </w:pPr>
    </w:p>
    <w:p w14:paraId="5249419E" w14:textId="77777777" w:rsidR="000715A0" w:rsidRDefault="000715A0" w:rsidP="004F6F21">
      <w:pPr>
        <w:rPr>
          <w:lang w:val="sv-SE"/>
        </w:rPr>
      </w:pPr>
    </w:p>
    <w:p w14:paraId="5F67347F" w14:textId="77777777" w:rsidR="000715A0" w:rsidRPr="00AA5D21" w:rsidRDefault="000715A0" w:rsidP="4F8972C5">
      <w:pPr>
        <w:rPr>
          <w:lang w:val="sv-SE"/>
        </w:rPr>
        <w:sectPr w:rsidR="000715A0" w:rsidRPr="00AA5D21" w:rsidSect="00D60A89">
          <w:type w:val="oddPage"/>
          <w:pgSz w:w="9356" w:h="13721"/>
          <w:pgMar w:top="1134" w:right="1247" w:bottom="1531" w:left="1247" w:header="709" w:footer="709" w:gutter="0"/>
          <w:cols w:space="708"/>
          <w:titlePg/>
          <w:docGrid w:linePitch="360"/>
        </w:sectPr>
      </w:pPr>
    </w:p>
    <w:p w14:paraId="1555CDC5" w14:textId="77777777" w:rsidR="00FA65DB" w:rsidRPr="00BA2649" w:rsidRDefault="00FA65DB" w:rsidP="004F6F21">
      <w:pPr>
        <w:rPr>
          <w:rFonts w:cstheme="majorHAnsi"/>
          <w:b/>
          <w:bCs/>
          <w:lang w:val="sv-SE"/>
        </w:rPr>
      </w:pPr>
      <w:bookmarkStart w:id="20" w:name="_Toc355255996"/>
    </w:p>
    <w:p w14:paraId="17C3CC0C" w14:textId="77777777" w:rsidR="00FA65DB" w:rsidRPr="00BA2649" w:rsidRDefault="00FA65DB" w:rsidP="004F6F21">
      <w:pPr>
        <w:rPr>
          <w:rFonts w:cstheme="majorHAnsi"/>
          <w:b/>
          <w:bCs/>
          <w:lang w:val="sv-SE"/>
        </w:rPr>
      </w:pPr>
    </w:p>
    <w:p w14:paraId="4D7794CB" w14:textId="77777777" w:rsidR="00FA65DB" w:rsidRPr="00BA2649" w:rsidRDefault="00FA65DB" w:rsidP="004F6F21">
      <w:pPr>
        <w:rPr>
          <w:rFonts w:cstheme="majorHAnsi"/>
          <w:b/>
          <w:bCs/>
          <w:lang w:val="sv-SE"/>
        </w:rPr>
      </w:pPr>
    </w:p>
    <w:p w14:paraId="7F93FE91" w14:textId="77777777" w:rsidR="00FA65DB" w:rsidRPr="00BA2649" w:rsidRDefault="00FA65DB" w:rsidP="004F6F21">
      <w:pPr>
        <w:rPr>
          <w:rFonts w:cstheme="majorHAnsi"/>
          <w:b/>
          <w:bCs/>
          <w:lang w:val="sv-SE"/>
        </w:rPr>
      </w:pPr>
    </w:p>
    <w:p w14:paraId="6B9A042C" w14:textId="77777777" w:rsidR="00FA65DB" w:rsidRPr="00BA2649" w:rsidRDefault="00FA65DB" w:rsidP="004F6F21">
      <w:pPr>
        <w:rPr>
          <w:rFonts w:cstheme="majorHAnsi"/>
          <w:b/>
          <w:bCs/>
          <w:lang w:val="sv-SE"/>
        </w:rPr>
      </w:pPr>
    </w:p>
    <w:p w14:paraId="0E9F03CC" w14:textId="77777777" w:rsidR="00FA65DB" w:rsidRPr="00BA2649" w:rsidRDefault="00FA65DB" w:rsidP="004F6F21">
      <w:pPr>
        <w:rPr>
          <w:rFonts w:cstheme="majorHAnsi"/>
          <w:lang w:val="sv-SE"/>
        </w:rPr>
      </w:pPr>
    </w:p>
    <w:p w14:paraId="05616DAC" w14:textId="77777777" w:rsidR="00FA65DB" w:rsidRPr="00BA2649" w:rsidRDefault="00FA65DB" w:rsidP="004F6F21">
      <w:pPr>
        <w:rPr>
          <w:rFonts w:asciiTheme="majorHAnsi" w:hAnsiTheme="majorHAnsi" w:cstheme="majorHAnsi"/>
          <w:sz w:val="24"/>
          <w:szCs w:val="24"/>
          <w:lang w:val="sv-SE"/>
        </w:rPr>
      </w:pPr>
    </w:p>
    <w:p w14:paraId="05B91AAE" w14:textId="77777777" w:rsidR="00BA2649" w:rsidRDefault="00BA2649" w:rsidP="00115E48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</w:p>
    <w:p w14:paraId="29414BB8" w14:textId="77777777" w:rsidR="00B255B2" w:rsidRPr="00F85A3F" w:rsidRDefault="00F85A3F" w:rsidP="00115E48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F85A3F">
        <w:rPr>
          <w:rFonts w:asciiTheme="majorHAnsi" w:hAnsiTheme="majorHAnsi" w:cstheme="majorHAnsi"/>
          <w:b/>
          <w:bCs/>
          <w:sz w:val="34"/>
          <w:szCs w:val="34"/>
          <w:lang w:val="sv-SE"/>
        </w:rPr>
        <w:t>Bilagor</w:t>
      </w:r>
    </w:p>
    <w:p w14:paraId="4902A8C3" w14:textId="77777777" w:rsidR="00B255B2" w:rsidRPr="002D1222" w:rsidRDefault="001D385D" w:rsidP="004F6F21">
      <w:pPr>
        <w:rPr>
          <w:rFonts w:asciiTheme="majorHAnsi" w:hAnsiTheme="majorHAnsi" w:cstheme="majorHAnsi"/>
          <w:lang w:val="sv-SE"/>
        </w:rPr>
      </w:pPr>
      <w:r w:rsidRPr="002D1222">
        <w:rPr>
          <w:rFonts w:asciiTheme="majorHAnsi" w:hAnsiTheme="majorHAnsi" w:cstheme="majorHAnsi"/>
          <w:lang w:val="sv-SE"/>
        </w:rPr>
        <w:t>[</w:t>
      </w:r>
      <w:r w:rsidRPr="002D1222">
        <w:rPr>
          <w:rFonts w:asciiTheme="majorHAnsi" w:hAnsiTheme="majorHAnsi" w:cstheme="majorHAnsi"/>
          <w:b/>
          <w:bCs/>
          <w:lang w:val="sv-SE"/>
        </w:rPr>
        <w:t>OBS!</w:t>
      </w:r>
      <w:r w:rsidRPr="002D1222">
        <w:rPr>
          <w:rFonts w:asciiTheme="majorHAnsi" w:hAnsiTheme="majorHAnsi" w:cstheme="majorHAnsi"/>
          <w:lang w:val="sv-SE"/>
        </w:rPr>
        <w:t xml:space="preserve"> 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</w:t>
      </w:r>
      <w:r w:rsidR="002D1222" w:rsidRPr="002D1222">
        <w:rPr>
          <w:rFonts w:asciiTheme="majorHAnsi" w:hAnsiTheme="majorHAnsi" w:cstheme="majorHAnsi"/>
          <w:lang w:val="sv-SE"/>
        </w:rPr>
        <w:t>1 här – välj Normal 1 och ändra til</w:t>
      </w:r>
      <w:r w:rsidR="00F6378F">
        <w:rPr>
          <w:rFonts w:asciiTheme="majorHAnsi" w:hAnsiTheme="majorHAnsi" w:cstheme="majorHAnsi"/>
          <w:lang w:val="sv-SE"/>
        </w:rPr>
        <w:t>l</w:t>
      </w:r>
      <w:r w:rsidR="002D1222" w:rsidRPr="002D1222">
        <w:rPr>
          <w:rFonts w:asciiTheme="majorHAnsi" w:hAnsiTheme="majorHAnsi" w:cstheme="majorHAnsi"/>
          <w:lang w:val="sv-SE"/>
        </w:rPr>
        <w:t xml:space="preserve"> Arial Fetstil 17 pt.]</w:t>
      </w:r>
    </w:p>
    <w:p w14:paraId="06110F4B" w14:textId="77777777" w:rsidR="00B255B2" w:rsidRPr="001A0862" w:rsidRDefault="00B255B2" w:rsidP="004F6F21">
      <w:pPr>
        <w:rPr>
          <w:lang w:val="sv-SE"/>
        </w:rPr>
      </w:pPr>
    </w:p>
    <w:p w14:paraId="57846A8A" w14:textId="77777777" w:rsidR="00B255B2" w:rsidRPr="00CB5E90" w:rsidRDefault="00CB5E90" w:rsidP="004F6F21">
      <w:pPr>
        <w:rPr>
          <w:rFonts w:asciiTheme="majorHAnsi" w:hAnsiTheme="majorHAnsi" w:cstheme="majorHAnsi"/>
          <w:lang w:val="sv-SE"/>
        </w:rPr>
      </w:pPr>
      <w:r w:rsidRPr="00CB5E90">
        <w:rPr>
          <w:rFonts w:asciiTheme="majorHAnsi" w:hAnsiTheme="majorHAnsi" w:cstheme="majorHAnsi"/>
          <w:lang w:val="sv-SE"/>
        </w:rPr>
        <w:t>[Ta bort denna sida om bilagor inte ska vara med]</w:t>
      </w:r>
    </w:p>
    <w:p w14:paraId="0DF8161D" w14:textId="77777777" w:rsidR="00B255B2" w:rsidRPr="001A0862" w:rsidRDefault="00B255B2" w:rsidP="004F6F21">
      <w:pPr>
        <w:rPr>
          <w:lang w:val="sv-SE"/>
        </w:rPr>
      </w:pPr>
    </w:p>
    <w:p w14:paraId="0175122F" w14:textId="77777777" w:rsidR="00B255B2" w:rsidRPr="001A0862" w:rsidRDefault="00B255B2" w:rsidP="004F6F21">
      <w:pPr>
        <w:rPr>
          <w:lang w:val="sv-SE"/>
        </w:rPr>
      </w:pPr>
    </w:p>
    <w:p w14:paraId="034738AB" w14:textId="77777777" w:rsidR="00B255B2" w:rsidRPr="001A0862" w:rsidRDefault="00B255B2" w:rsidP="004F6F21">
      <w:pPr>
        <w:rPr>
          <w:lang w:val="sv-SE"/>
        </w:rPr>
      </w:pPr>
    </w:p>
    <w:p w14:paraId="5E55B650" w14:textId="77777777" w:rsidR="00B255B2" w:rsidRPr="001A0862" w:rsidRDefault="00B255B2" w:rsidP="004F6F21">
      <w:pPr>
        <w:rPr>
          <w:lang w:val="sv-SE"/>
        </w:rPr>
      </w:pPr>
    </w:p>
    <w:p w14:paraId="193FF743" w14:textId="77777777" w:rsidR="00B255B2" w:rsidRPr="001A0862" w:rsidRDefault="00B255B2" w:rsidP="004F6F21">
      <w:pPr>
        <w:rPr>
          <w:lang w:val="sv-SE"/>
        </w:rPr>
      </w:pPr>
    </w:p>
    <w:p w14:paraId="45FD888D" w14:textId="77777777" w:rsidR="00734D4F" w:rsidRDefault="00734D4F">
      <w:pPr>
        <w:spacing w:line="276" w:lineRule="auto"/>
        <w:jc w:val="left"/>
        <w:rPr>
          <w:lang w:val="sv-SE"/>
        </w:rPr>
        <w:sectPr w:rsidR="00734D4F" w:rsidSect="00D60A89">
          <w:footerReference w:type="first" r:id="rId25"/>
          <w:type w:val="oddPage"/>
          <w:pgSz w:w="9356" w:h="13721"/>
          <w:pgMar w:top="1134" w:right="1247" w:bottom="1531" w:left="1247" w:header="709" w:footer="709" w:gutter="0"/>
          <w:cols w:space="708"/>
          <w:titlePg/>
          <w:docGrid w:linePitch="360"/>
        </w:sectPr>
      </w:pPr>
    </w:p>
    <w:p w14:paraId="2A6C6071" w14:textId="77777777" w:rsidR="00624566" w:rsidRDefault="00624566">
      <w:pPr>
        <w:spacing w:line="276" w:lineRule="auto"/>
        <w:jc w:val="left"/>
        <w:rPr>
          <w:lang w:val="sv-SE"/>
        </w:rPr>
      </w:pPr>
    </w:p>
    <w:p w14:paraId="1ABC9303" w14:textId="77777777" w:rsidR="00B255B2" w:rsidRDefault="00696A4B" w:rsidP="004F6F21">
      <w:pPr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861832">
        <w:rPr>
          <w:rFonts w:asciiTheme="majorHAnsi" w:hAnsiTheme="majorHAnsi" w:cstheme="majorHAnsi"/>
          <w:b/>
          <w:bCs/>
          <w:sz w:val="34"/>
          <w:szCs w:val="34"/>
          <w:lang w:val="sv-SE"/>
        </w:rPr>
        <w:t>Bila</w:t>
      </w:r>
      <w:r w:rsidR="00861832" w:rsidRPr="00861832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ga 1 </w:t>
      </w:r>
    </w:p>
    <w:p w14:paraId="4F60AA43" w14:textId="77777777" w:rsidR="00F67447" w:rsidRDefault="00F67447" w:rsidP="00F67447">
      <w:pPr>
        <w:rPr>
          <w:rFonts w:asciiTheme="majorHAnsi" w:hAnsiTheme="majorHAnsi" w:cstheme="majorHAnsi"/>
          <w:lang w:val="sv-SE"/>
        </w:rPr>
      </w:pPr>
      <w:r w:rsidRPr="002D1222">
        <w:rPr>
          <w:rFonts w:asciiTheme="majorHAnsi" w:hAnsiTheme="majorHAnsi" w:cstheme="majorHAnsi"/>
          <w:lang w:val="sv-SE"/>
        </w:rPr>
        <w:t>[</w:t>
      </w:r>
      <w:r w:rsidRPr="002D1222">
        <w:rPr>
          <w:rFonts w:asciiTheme="majorHAnsi" w:hAnsiTheme="majorHAnsi" w:cstheme="majorHAnsi"/>
          <w:b/>
          <w:bCs/>
          <w:lang w:val="sv-SE"/>
        </w:rPr>
        <w:t>OBS!</w:t>
      </w:r>
      <w:r w:rsidRPr="002D1222">
        <w:rPr>
          <w:rFonts w:asciiTheme="majorHAnsi" w:hAnsiTheme="majorHAnsi" w:cstheme="majorHAnsi"/>
          <w:lang w:val="sv-SE"/>
        </w:rPr>
        <w:t xml:space="preserve"> 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 w:rsidR="00F6378F"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pt.]</w:t>
      </w:r>
    </w:p>
    <w:p w14:paraId="4A70B3D1" w14:textId="77777777" w:rsidR="0083069C" w:rsidRPr="002D1222" w:rsidRDefault="0083069C" w:rsidP="00F67447">
      <w:pPr>
        <w:rPr>
          <w:rFonts w:asciiTheme="majorHAnsi" w:hAnsiTheme="majorHAnsi" w:cstheme="majorHAnsi"/>
          <w:lang w:val="sv-SE"/>
        </w:rPr>
      </w:pPr>
      <w:r>
        <w:rPr>
          <w:rFonts w:asciiTheme="majorHAnsi" w:hAnsiTheme="majorHAnsi" w:cstheme="majorHAnsi"/>
          <w:lang w:val="sv-SE"/>
        </w:rPr>
        <w:t xml:space="preserve">[Brödtext </w:t>
      </w:r>
      <w:r w:rsidR="00A65570">
        <w:rPr>
          <w:rFonts w:asciiTheme="majorHAnsi" w:hAnsiTheme="majorHAnsi" w:cstheme="majorHAnsi"/>
          <w:lang w:val="sv-SE"/>
        </w:rPr>
        <w:t>Garamond 11 pt.</w:t>
      </w:r>
      <w:r w:rsidR="00BF06DC">
        <w:rPr>
          <w:rFonts w:asciiTheme="majorHAnsi" w:hAnsiTheme="majorHAnsi" w:cstheme="majorHAnsi"/>
          <w:lang w:val="sv-SE"/>
        </w:rPr>
        <w:t xml:space="preserve"> </w:t>
      </w:r>
      <w:r w:rsidR="00E02D16">
        <w:rPr>
          <w:rFonts w:asciiTheme="majorHAnsi" w:hAnsiTheme="majorHAnsi" w:cstheme="majorHAnsi"/>
          <w:lang w:val="sv-SE"/>
        </w:rPr>
        <w:t>e</w:t>
      </w:r>
      <w:r w:rsidR="00A65570">
        <w:rPr>
          <w:rFonts w:asciiTheme="majorHAnsi" w:hAnsiTheme="majorHAnsi" w:cstheme="majorHAnsi"/>
          <w:lang w:val="sv-SE"/>
        </w:rPr>
        <w:t>ller klistra in din text]</w:t>
      </w:r>
    </w:p>
    <w:p w14:paraId="60AF2CD8" w14:textId="77777777" w:rsidR="00861832" w:rsidRDefault="0079617C" w:rsidP="004F6F21">
      <w:pPr>
        <w:rPr>
          <w:rFonts w:asciiTheme="majorHAnsi" w:hAnsiTheme="majorHAnsi" w:cstheme="majorHAnsi"/>
          <w:lang w:val="sv-SE"/>
        </w:rPr>
      </w:pPr>
      <w:r w:rsidRPr="00F6378F">
        <w:rPr>
          <w:rFonts w:asciiTheme="majorHAnsi" w:hAnsiTheme="majorHAnsi" w:cstheme="majorHAnsi"/>
          <w:lang w:val="sv-SE"/>
        </w:rPr>
        <w:t>[Om du vill lägga till fler sidor för bilagor</w:t>
      </w:r>
      <w:r w:rsidR="00A137CF" w:rsidRPr="00F6378F">
        <w:rPr>
          <w:rFonts w:asciiTheme="majorHAnsi" w:hAnsiTheme="majorHAnsi" w:cstheme="majorHAnsi"/>
          <w:lang w:val="sv-SE"/>
        </w:rPr>
        <w:t xml:space="preserve">, gör en ny sida och namnge Bilaga 2, 3 etc. Glöm inte att gå till Layout </w:t>
      </w:r>
      <w:r w:rsidR="00490343" w:rsidRPr="00F6378F">
        <w:rPr>
          <w:rFonts w:asciiTheme="majorHAnsi" w:hAnsiTheme="majorHAnsi" w:cstheme="majorHAnsi"/>
          <w:lang w:val="sv-SE"/>
        </w:rPr>
        <w:t xml:space="preserve">och välja Brytning – Udda sida efter varje </w:t>
      </w:r>
      <w:r w:rsidR="00F6378F" w:rsidRPr="00F6378F">
        <w:rPr>
          <w:rFonts w:asciiTheme="majorHAnsi" w:hAnsiTheme="majorHAnsi" w:cstheme="majorHAnsi"/>
          <w:lang w:val="sv-SE"/>
        </w:rPr>
        <w:t>bilaga.]</w:t>
      </w:r>
    </w:p>
    <w:p w14:paraId="3B584518" w14:textId="77777777" w:rsidR="0083069C" w:rsidRPr="00CB5E90" w:rsidRDefault="0083069C" w:rsidP="0083069C">
      <w:pPr>
        <w:rPr>
          <w:rFonts w:asciiTheme="majorHAnsi" w:hAnsiTheme="majorHAnsi" w:cstheme="majorHAnsi"/>
          <w:lang w:val="sv-SE"/>
        </w:rPr>
      </w:pPr>
      <w:r w:rsidRPr="00CB5E90">
        <w:rPr>
          <w:rFonts w:asciiTheme="majorHAnsi" w:hAnsiTheme="majorHAnsi" w:cstheme="majorHAnsi"/>
          <w:lang w:val="sv-SE"/>
        </w:rPr>
        <w:t>[Ta bort denna sida om bilagor inte ska vara med]</w:t>
      </w:r>
    </w:p>
    <w:p w14:paraId="445F6F67" w14:textId="77777777" w:rsidR="0083069C" w:rsidRPr="00F6378F" w:rsidRDefault="0083069C" w:rsidP="004F6F21">
      <w:pPr>
        <w:rPr>
          <w:rFonts w:asciiTheme="majorHAnsi" w:hAnsiTheme="majorHAnsi" w:cstheme="majorHAnsi"/>
          <w:lang w:val="sv-SE"/>
        </w:rPr>
      </w:pPr>
    </w:p>
    <w:bookmarkEnd w:id="20"/>
    <w:p w14:paraId="1C41996A" w14:textId="77777777" w:rsidR="001F38FF" w:rsidRDefault="001F38FF" w:rsidP="00555CB2">
      <w:pPr>
        <w:rPr>
          <w:lang w:val="sv-SE"/>
        </w:rPr>
      </w:pPr>
    </w:p>
    <w:p w14:paraId="1BA72691" w14:textId="77777777" w:rsidR="001F38FF" w:rsidRDefault="001F38FF" w:rsidP="00555CB2">
      <w:pPr>
        <w:rPr>
          <w:lang w:val="sv-SE"/>
        </w:rPr>
      </w:pPr>
    </w:p>
    <w:p w14:paraId="767F3ED9" w14:textId="77777777" w:rsidR="001F38FF" w:rsidRDefault="001F38FF" w:rsidP="00555CB2">
      <w:pPr>
        <w:rPr>
          <w:lang w:val="sv-SE"/>
        </w:rPr>
      </w:pPr>
    </w:p>
    <w:p w14:paraId="0A9AF130" w14:textId="77777777" w:rsidR="001F38FF" w:rsidRDefault="001F38FF" w:rsidP="00555CB2">
      <w:pPr>
        <w:rPr>
          <w:lang w:val="sv-SE"/>
        </w:rPr>
      </w:pPr>
    </w:p>
    <w:p w14:paraId="752376B5" w14:textId="77777777" w:rsidR="001F38FF" w:rsidRDefault="001F38FF" w:rsidP="00555CB2">
      <w:pPr>
        <w:rPr>
          <w:lang w:val="sv-SE"/>
        </w:rPr>
      </w:pPr>
    </w:p>
    <w:p w14:paraId="6C8DE767" w14:textId="77777777" w:rsidR="001F38FF" w:rsidRDefault="001F38FF" w:rsidP="00555CB2">
      <w:pPr>
        <w:rPr>
          <w:lang w:val="sv-SE"/>
        </w:rPr>
      </w:pPr>
    </w:p>
    <w:p w14:paraId="1AF338C1" w14:textId="77777777" w:rsidR="001F38FF" w:rsidRDefault="001F38FF" w:rsidP="00555CB2">
      <w:pPr>
        <w:rPr>
          <w:lang w:val="sv-SE"/>
        </w:rPr>
      </w:pPr>
    </w:p>
    <w:p w14:paraId="7FD511F6" w14:textId="77777777" w:rsidR="001F38FF" w:rsidRDefault="001F38FF" w:rsidP="00555CB2">
      <w:pPr>
        <w:rPr>
          <w:lang w:val="sv-SE"/>
        </w:rPr>
      </w:pPr>
    </w:p>
    <w:p w14:paraId="2C1F0002" w14:textId="77777777" w:rsidR="001F38FF" w:rsidRDefault="001F38FF" w:rsidP="00555CB2">
      <w:pPr>
        <w:rPr>
          <w:lang w:val="sv-SE"/>
        </w:rPr>
      </w:pPr>
    </w:p>
    <w:p w14:paraId="3C500719" w14:textId="77777777" w:rsidR="001F38FF" w:rsidRDefault="001F38FF" w:rsidP="0081692B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</w:pPr>
    </w:p>
    <w:p w14:paraId="652D10AA" w14:textId="77777777" w:rsidR="001F38FF" w:rsidRDefault="001F38FF" w:rsidP="00734D4F">
      <w:pPr>
        <w:rPr>
          <w:rFonts w:asciiTheme="majorHAnsi" w:hAnsiTheme="majorHAnsi" w:cstheme="majorHAnsi"/>
          <w:b/>
          <w:sz w:val="34"/>
          <w:szCs w:val="34"/>
          <w:lang w:val="sv-SE"/>
        </w:rPr>
      </w:pPr>
    </w:p>
    <w:p w14:paraId="0CE527A5" w14:textId="77777777" w:rsidR="00734D4F" w:rsidRDefault="00734D4F" w:rsidP="0081692B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  <w:sectPr w:rsidR="00734D4F" w:rsidSect="00D60A89">
          <w:type w:val="oddPage"/>
          <w:pgSz w:w="9356" w:h="13721"/>
          <w:pgMar w:top="1134" w:right="1247" w:bottom="1531" w:left="1247" w:header="709" w:footer="709" w:gutter="0"/>
          <w:cols w:space="708"/>
          <w:titlePg/>
          <w:docGrid w:linePitch="360"/>
        </w:sectPr>
      </w:pPr>
    </w:p>
    <w:p w14:paraId="4E2EAF45" w14:textId="77777777" w:rsidR="001F38FF" w:rsidRDefault="001F38FF" w:rsidP="00555CB2">
      <w:pPr>
        <w:rPr>
          <w:lang w:val="sv-SE"/>
        </w:rPr>
      </w:pPr>
    </w:p>
    <w:p w14:paraId="7006CB19" w14:textId="77777777" w:rsidR="001F38FF" w:rsidRDefault="001F38FF" w:rsidP="00555CB2">
      <w:pPr>
        <w:rPr>
          <w:lang w:val="sv-SE"/>
        </w:rPr>
      </w:pPr>
    </w:p>
    <w:p w14:paraId="4FAA608A" w14:textId="77777777" w:rsidR="001F38FF" w:rsidRDefault="001F38FF" w:rsidP="00555CB2">
      <w:pPr>
        <w:rPr>
          <w:lang w:val="sv-SE"/>
        </w:rPr>
      </w:pPr>
    </w:p>
    <w:p w14:paraId="56465BAF" w14:textId="77777777" w:rsidR="001F38FF" w:rsidRDefault="001F38FF" w:rsidP="00555CB2">
      <w:pPr>
        <w:rPr>
          <w:lang w:val="sv-SE"/>
        </w:rPr>
      </w:pPr>
    </w:p>
    <w:p w14:paraId="64382256" w14:textId="77777777" w:rsidR="001F38FF" w:rsidRDefault="001F38FF" w:rsidP="00555CB2">
      <w:pPr>
        <w:rPr>
          <w:lang w:val="sv-SE"/>
        </w:rPr>
      </w:pPr>
    </w:p>
    <w:p w14:paraId="588A2E4F" w14:textId="77777777" w:rsidR="001B7303" w:rsidRDefault="001B7303" w:rsidP="00555CB2">
      <w:pPr>
        <w:rPr>
          <w:lang w:val="sv-SE"/>
        </w:rPr>
      </w:pPr>
    </w:p>
    <w:p w14:paraId="481F6A36" w14:textId="77777777" w:rsidR="001B7303" w:rsidRDefault="001B7303" w:rsidP="00555CB2">
      <w:pPr>
        <w:rPr>
          <w:lang w:val="sv-SE"/>
        </w:rPr>
      </w:pPr>
    </w:p>
    <w:p w14:paraId="783A6777" w14:textId="77777777" w:rsidR="001B7303" w:rsidRDefault="001B7303" w:rsidP="001B7303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</w:pPr>
    </w:p>
    <w:p w14:paraId="73A035DD" w14:textId="77777777" w:rsidR="00D407D1" w:rsidRPr="00C75164" w:rsidRDefault="00AA256F" w:rsidP="001B7303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</w:pPr>
      <w:r>
        <w:rPr>
          <w:rFonts w:asciiTheme="majorHAnsi" w:hAnsiTheme="majorHAnsi" w:cstheme="majorHAnsi"/>
          <w:b/>
          <w:sz w:val="34"/>
          <w:szCs w:val="34"/>
          <w:lang w:val="sv-SE"/>
        </w:rPr>
        <w:t>Avhandlingens publikationer</w:t>
      </w:r>
    </w:p>
    <w:p w14:paraId="643F6661" w14:textId="77777777" w:rsidR="00010EC1" w:rsidRDefault="00010EC1" w:rsidP="00010EC1">
      <w:pPr>
        <w:rPr>
          <w:rFonts w:asciiTheme="majorHAnsi" w:hAnsiTheme="majorHAnsi" w:cstheme="majorHAnsi"/>
          <w:lang w:val="sv-SE"/>
        </w:rPr>
      </w:pPr>
      <w:r w:rsidRPr="002D1222">
        <w:rPr>
          <w:rFonts w:asciiTheme="majorHAnsi" w:hAnsiTheme="majorHAnsi" w:cstheme="majorHAnsi"/>
          <w:lang w:val="sv-SE"/>
        </w:rPr>
        <w:t>[</w:t>
      </w:r>
      <w:r w:rsidRPr="002D1222">
        <w:rPr>
          <w:rFonts w:asciiTheme="majorHAnsi" w:hAnsiTheme="majorHAnsi" w:cstheme="majorHAnsi"/>
          <w:b/>
          <w:bCs/>
          <w:lang w:val="sv-SE"/>
        </w:rPr>
        <w:t>OBS!</w:t>
      </w:r>
      <w:r w:rsidRPr="002D1222">
        <w:rPr>
          <w:rFonts w:asciiTheme="majorHAnsi" w:hAnsiTheme="majorHAnsi" w:cstheme="majorHAnsi"/>
          <w:lang w:val="sv-SE"/>
        </w:rPr>
        <w:t xml:space="preserve"> 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pt.]</w:t>
      </w:r>
    </w:p>
    <w:p w14:paraId="6F478442" w14:textId="77777777" w:rsidR="00010EC1" w:rsidRPr="00672C61" w:rsidRDefault="00367D49" w:rsidP="00672C61">
      <w:pPr>
        <w:rPr>
          <w:rFonts w:asciiTheme="majorHAnsi" w:hAnsiTheme="majorHAnsi" w:cstheme="majorHAnsi"/>
          <w:lang w:val="sv-SE"/>
        </w:rPr>
        <w:sectPr w:rsidR="00010EC1" w:rsidRPr="00672C61" w:rsidSect="00D60A89">
          <w:type w:val="oddPage"/>
          <w:pgSz w:w="9356" w:h="13721"/>
          <w:pgMar w:top="1134" w:right="1247" w:bottom="1531" w:left="1247" w:header="709" w:footer="709" w:gutter="0"/>
          <w:cols w:space="708"/>
          <w:titlePg/>
          <w:docGrid w:linePitch="360"/>
        </w:sectPr>
      </w:pPr>
      <w:r>
        <w:rPr>
          <w:rFonts w:asciiTheme="majorHAnsi" w:hAnsiTheme="majorHAnsi" w:cstheme="majorHAnsi"/>
          <w:lang w:val="sv-SE"/>
        </w:rPr>
        <w:t xml:space="preserve">[Ta bort sidorna </w:t>
      </w:r>
      <w:r w:rsidR="0070319B">
        <w:rPr>
          <w:rFonts w:asciiTheme="majorHAnsi" w:hAnsiTheme="majorHAnsi" w:cstheme="majorHAnsi"/>
          <w:lang w:val="sv-SE"/>
        </w:rPr>
        <w:t xml:space="preserve">för </w:t>
      </w:r>
      <w:r>
        <w:rPr>
          <w:rFonts w:asciiTheme="majorHAnsi" w:hAnsiTheme="majorHAnsi" w:cstheme="majorHAnsi"/>
          <w:lang w:val="sv-SE"/>
        </w:rPr>
        <w:t>publikationer A-H som inte</w:t>
      </w:r>
      <w:r w:rsidR="0070319B">
        <w:rPr>
          <w:rFonts w:asciiTheme="majorHAnsi" w:hAnsiTheme="majorHAnsi" w:cstheme="majorHAnsi"/>
          <w:lang w:val="sv-SE"/>
        </w:rPr>
        <w:t xml:space="preserve"> ska vara med i din avhandling</w:t>
      </w:r>
    </w:p>
    <w:p w14:paraId="25A9BCD5" w14:textId="77777777" w:rsidR="00754A90" w:rsidRPr="00EB65F8" w:rsidRDefault="00754A90" w:rsidP="00754A90">
      <w:pPr>
        <w:rPr>
          <w:color w:val="FF0000"/>
          <w:lang w:val="sv-SE"/>
        </w:rPr>
      </w:pPr>
    </w:p>
    <w:p w14:paraId="7BBDFDBC" w14:textId="77777777" w:rsidR="00234F5D" w:rsidRDefault="00234F5D" w:rsidP="005A6B66">
      <w:pPr>
        <w:rPr>
          <w:lang w:val="sv-SE"/>
        </w:rPr>
      </w:pPr>
    </w:p>
    <w:p w14:paraId="42BC04A4" w14:textId="77777777" w:rsidR="00C40479" w:rsidRDefault="00C40479" w:rsidP="00C40479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420ADE6C" w14:textId="77777777" w:rsidR="001A765D" w:rsidRDefault="001A765D" w:rsidP="00C40479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36039CB8" w14:textId="77777777" w:rsidR="001A765D" w:rsidRDefault="001A765D" w:rsidP="00C40479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439FFD42" w14:textId="77777777" w:rsidR="00521AC4" w:rsidRDefault="00521AC4" w:rsidP="00C40479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6BC3B294" w14:textId="77777777" w:rsidR="00C40479" w:rsidRPr="00DB7B87" w:rsidRDefault="00C40479" w:rsidP="00C40479">
      <w:pPr>
        <w:rPr>
          <w:rFonts w:ascii="Arial" w:hAnsi="Arial" w:cs="Arial"/>
          <w:sz w:val="34"/>
          <w:szCs w:val="34"/>
          <w:lang w:val="sv-SE"/>
        </w:rPr>
      </w:pP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335AACAD" wp14:editId="389F4922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2" name="Snip and Round Single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7ACF19" w14:textId="77777777" w:rsidR="00C40479" w:rsidRPr="004E4E79" w:rsidRDefault="00C40479" w:rsidP="00C4047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AACAD" id="Snip and Round Single Corner Rectangle 2" o:spid="_x0000_s1026" style="position:absolute;left:0;text-align:left;margin-left:434.5pt;margin-top:46.75pt;width:34pt;height:34pt;z-index:25190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nRUrgIAAL8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A7ACF19" w14:textId="77777777" w:rsidR="00C40479" w:rsidRPr="004E4E79" w:rsidRDefault="00C40479" w:rsidP="00C40479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51C5607D" wp14:editId="1C136BA9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646434828" name="Snip and Round Single Corner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E44474" w14:textId="77777777" w:rsidR="00C40479" w:rsidRPr="004E4E79" w:rsidRDefault="00C40479" w:rsidP="00C4047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 w:rsidRPr="004E4E79"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5607D" id="Snip and Round Single Corner Rectangle 13" o:spid="_x0000_s1027" style="position:absolute;left:0;text-align:left;margin-left:434.5pt;margin-top:11.5pt;width:34pt;height:34pt;z-index:25189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WWysgIAAMY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DE44474" w14:textId="77777777" w:rsidR="00C40479" w:rsidRPr="004E4E79" w:rsidRDefault="00C40479" w:rsidP="00C40479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 w:rsidRPr="004E4E79"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3015FA7A" wp14:editId="5636EA1E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3" name="Snip and Round Single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FCB6D3" w14:textId="77777777" w:rsidR="00C40479" w:rsidRPr="004E4E79" w:rsidRDefault="00C40479" w:rsidP="00C4047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5FA7A" id="Snip and Round Single Corner Rectangle 3" o:spid="_x0000_s1028" style="position:absolute;left:0;text-align:left;margin-left:434.5pt;margin-top:82pt;width:34pt;height:34pt;z-index:25190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Ez/sgIAAMY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14FCB6D3" w14:textId="77777777" w:rsidR="00C40479" w:rsidRPr="004E4E79" w:rsidRDefault="00C40479" w:rsidP="00C40479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13C06BE6" wp14:editId="57F818B7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4" name="Snip and Round Single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5F2E48" w14:textId="77777777" w:rsidR="00C40479" w:rsidRPr="004E4E79" w:rsidRDefault="00C40479" w:rsidP="00C4047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06BE6" id="Snip and Round Single Corner Rectangle 4" o:spid="_x0000_s1029" style="position:absolute;left:0;text-align:left;margin-left:434.5pt;margin-top:117.25pt;width:34pt;height:34pt;z-index:25190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685F2E48" w14:textId="77777777" w:rsidR="00C40479" w:rsidRPr="004E4E79" w:rsidRDefault="00C40479" w:rsidP="00C40479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63D90D3A" wp14:editId="18DD67BA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5" name="Snip and Round Single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18BED9" w14:textId="77777777" w:rsidR="00C40479" w:rsidRPr="004E4E79" w:rsidRDefault="00C40479" w:rsidP="00C4047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90D3A" id="Snip and Round Single Corner Rectangle 5" o:spid="_x0000_s1030" style="position:absolute;left:0;text-align:left;margin-left:434.5pt;margin-top:152.5pt;width:34pt;height:34pt;z-index:25190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h9lsgIAAMY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418BED9" w14:textId="77777777" w:rsidR="00C40479" w:rsidRPr="004E4E79" w:rsidRDefault="00C40479" w:rsidP="00C40479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00E11581" wp14:editId="56029B8D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6" name="Snip and Round Single Corner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218784" w14:textId="77777777" w:rsidR="00C40479" w:rsidRPr="004E4E79" w:rsidRDefault="00C40479" w:rsidP="00C4047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11581" id="Snip and Round Single Corner Rectangle 6" o:spid="_x0000_s1031" style="position:absolute;left:0;text-align:left;margin-left:434.5pt;margin-top:187.75pt;width:34pt;height:34pt;z-index:25190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6F218784" w14:textId="77777777" w:rsidR="00C40479" w:rsidRPr="004E4E79" w:rsidRDefault="00C40479" w:rsidP="00C40479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D165813" wp14:editId="1D3DACC4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7" name="Snip and Round Single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9BC60B" w14:textId="77777777" w:rsidR="00C40479" w:rsidRPr="004E4E79" w:rsidRDefault="00C40479" w:rsidP="00C4047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65813" id="Snip and Round Single Corner Rectangle 7" o:spid="_x0000_s1032" style="position:absolute;left:0;text-align:left;margin-left:434.5pt;margin-top:223pt;width:34pt;height:34pt;z-index:25190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f6lsgIAAMY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A9BC60B" w14:textId="77777777" w:rsidR="00C40479" w:rsidRPr="004E4E79" w:rsidRDefault="00C40479" w:rsidP="00C40479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6219A934" wp14:editId="0D7D0D1B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8" name="Snip and Round Single Corner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CB35D6" w14:textId="77777777" w:rsidR="00C40479" w:rsidRPr="004E4E79" w:rsidRDefault="00C40479" w:rsidP="00C4047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9A934" id="Snip and Round Single Corner Rectangle 8" o:spid="_x0000_s1033" style="position:absolute;left:0;text-align:left;margin-left:434.5pt;margin-top:258.25pt;width:34pt;height:34pt;z-index:25190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0CB35D6" w14:textId="77777777" w:rsidR="00C40479" w:rsidRPr="004E4E79" w:rsidRDefault="00C40479" w:rsidP="00C40479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DA6BD4B" w14:textId="77777777" w:rsidR="001A765D" w:rsidRPr="00DB7B87" w:rsidRDefault="001A765D" w:rsidP="001A765D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DB7B87">
        <w:rPr>
          <w:rFonts w:asciiTheme="majorHAnsi" w:hAnsiTheme="majorHAnsi" w:cstheme="majorHAnsi"/>
          <w:b/>
          <w:bCs/>
          <w:sz w:val="34"/>
          <w:szCs w:val="34"/>
          <w:lang w:val="sv-SE"/>
        </w:rPr>
        <w:t>Publikation A</w:t>
      </w:r>
    </w:p>
    <w:p w14:paraId="10B8C4E2" w14:textId="77777777" w:rsidR="001A765D" w:rsidRPr="00DB7B87" w:rsidRDefault="001A765D" w:rsidP="001A765D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DB7B87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1B65D564" w14:textId="77777777" w:rsidR="001A765D" w:rsidRPr="003B2A73" w:rsidRDefault="001A765D" w:rsidP="001A765D">
      <w:pPr>
        <w:rPr>
          <w:rFonts w:asciiTheme="majorHAnsi" w:hAnsiTheme="majorHAnsi" w:cstheme="majorHAnsi"/>
          <w:lang w:val="sv-SE"/>
        </w:rPr>
      </w:pPr>
      <w:r w:rsidRPr="00DB7B87">
        <w:rPr>
          <w:rFonts w:asciiTheme="majorHAnsi" w:hAnsiTheme="majorHAnsi" w:cstheme="majorHAnsi"/>
          <w:lang w:val="sv-SE"/>
        </w:rPr>
        <w:t>[</w:t>
      </w:r>
      <w:r w:rsidRPr="00DB7B87">
        <w:rPr>
          <w:rFonts w:asciiTheme="majorHAnsi" w:hAnsiTheme="majorHAnsi" w:cstheme="majorHAnsi"/>
          <w:b/>
          <w:bCs/>
          <w:lang w:val="sv-SE"/>
        </w:rPr>
        <w:t>OBS!</w:t>
      </w:r>
      <w:r w:rsidRPr="00DB7B87">
        <w:rPr>
          <w:rFonts w:asciiTheme="majorHAnsi" w:hAnsiTheme="majorHAnsi" w:cstheme="majorHAnsi"/>
          <w:lang w:val="sv-SE"/>
        </w:rPr>
        <w:t xml:space="preserve"> </w:t>
      </w:r>
      <w:r w:rsidRPr="002D1222">
        <w:rPr>
          <w:rFonts w:asciiTheme="majorHAnsi" w:hAnsiTheme="majorHAnsi" w:cstheme="majorHAnsi"/>
          <w:lang w:val="sv-SE"/>
        </w:rPr>
        <w:t xml:space="preserve">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2CB81527" w14:textId="77777777" w:rsidR="001A765D" w:rsidRPr="00EF3E2A" w:rsidRDefault="001A765D" w:rsidP="001A765D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2D103902" w14:textId="77777777" w:rsidR="001A765D" w:rsidRPr="00EF3E2A" w:rsidRDefault="001A765D" w:rsidP="001A765D">
      <w:pPr>
        <w:rPr>
          <w:lang w:val="sv-SE"/>
        </w:rPr>
      </w:pPr>
    </w:p>
    <w:p w14:paraId="6267D246" w14:textId="77777777" w:rsidR="001A765D" w:rsidRPr="00EF3E2A" w:rsidRDefault="001A765D" w:rsidP="001A765D">
      <w:pPr>
        <w:rPr>
          <w:lang w:val="sv-SE"/>
        </w:rPr>
      </w:pPr>
    </w:p>
    <w:p w14:paraId="43FAAB62" w14:textId="77777777" w:rsidR="001A765D" w:rsidRPr="00EF3E2A" w:rsidRDefault="001A765D" w:rsidP="001A765D">
      <w:pPr>
        <w:rPr>
          <w:lang w:val="sv-SE"/>
        </w:rPr>
      </w:pPr>
    </w:p>
    <w:p w14:paraId="028DB449" w14:textId="77777777" w:rsidR="001A765D" w:rsidRPr="007C3690" w:rsidRDefault="001A765D" w:rsidP="001A765D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654839">
        <w:rPr>
          <w:rFonts w:asciiTheme="majorHAnsi" w:hAnsiTheme="majorHAnsi" w:cstheme="majorHAnsi"/>
          <w:lang w:val="sv-SE"/>
        </w:rPr>
        <w:t>Tidskrift/ konferens</w:t>
      </w:r>
      <w:r w:rsidR="00654839" w:rsidRPr="009F7443">
        <w:rPr>
          <w:rFonts w:asciiTheme="majorHAnsi" w:hAnsiTheme="majorHAnsi" w:cstheme="majorHAnsi"/>
          <w:lang w:val="sv-SE"/>
        </w:rPr>
        <w:t xml:space="preserve"> </w:t>
      </w:r>
      <w:r w:rsidR="00654839">
        <w:rPr>
          <w:rFonts w:asciiTheme="majorHAnsi" w:hAnsiTheme="majorHAnsi" w:cstheme="majorHAnsi"/>
          <w:lang w:val="sv-SE"/>
        </w:rPr>
        <w:t>samt</w:t>
      </w:r>
      <w:r w:rsidR="00654839" w:rsidRPr="009F7443">
        <w:rPr>
          <w:rFonts w:asciiTheme="majorHAnsi" w:hAnsiTheme="majorHAnsi" w:cstheme="majorHAnsi"/>
          <w:lang w:val="sv-SE"/>
        </w:rPr>
        <w:t xml:space="preserve"> </w:t>
      </w:r>
      <w:r w:rsidR="00654839">
        <w:rPr>
          <w:rFonts w:asciiTheme="majorHAnsi" w:hAnsiTheme="majorHAnsi" w:cstheme="majorHAnsi"/>
          <w:lang w:val="sv-SE"/>
        </w:rPr>
        <w:t>månad och år</w:t>
      </w:r>
      <w:r w:rsidRPr="009F7443">
        <w:rPr>
          <w:rFonts w:asciiTheme="majorHAnsi" w:hAnsiTheme="majorHAnsi" w:cstheme="majorHAnsi"/>
          <w:lang w:val="sv-SE"/>
        </w:rPr>
        <w:t xml:space="preserve"> Arial Fetstil 12 pt Format: Normal 1]</w:t>
      </w:r>
    </w:p>
    <w:p w14:paraId="1149F44B" w14:textId="77777777" w:rsidR="005E71E8" w:rsidRDefault="005E71E8" w:rsidP="005E71E8">
      <w:pPr>
        <w:rPr>
          <w:rFonts w:asciiTheme="majorHAnsi" w:hAnsiTheme="majorHAnsi" w:cstheme="majorHAnsi"/>
          <w:sz w:val="16"/>
          <w:szCs w:val="16"/>
          <w:lang w:val="sv-SE"/>
        </w:rPr>
      </w:pPr>
    </w:p>
    <w:p w14:paraId="5D2D9552" w14:textId="77777777" w:rsidR="005E71E8" w:rsidRDefault="005E71E8" w:rsidP="005E71E8">
      <w:pPr>
        <w:rPr>
          <w:rFonts w:asciiTheme="majorHAnsi" w:hAnsiTheme="majorHAnsi" w:cstheme="majorHAnsi"/>
          <w:sz w:val="16"/>
          <w:szCs w:val="16"/>
          <w:lang w:val="sv-SE"/>
        </w:rPr>
      </w:pPr>
    </w:p>
    <w:p w14:paraId="38C664D9" w14:textId="77777777" w:rsidR="005E71E8" w:rsidRDefault="005E71E8" w:rsidP="005E71E8">
      <w:pPr>
        <w:rPr>
          <w:rFonts w:asciiTheme="majorHAnsi" w:hAnsiTheme="majorHAnsi" w:cstheme="majorHAnsi"/>
          <w:sz w:val="16"/>
          <w:szCs w:val="16"/>
          <w:lang w:val="sv-SE"/>
        </w:rPr>
      </w:pPr>
    </w:p>
    <w:p w14:paraId="2E17AE8D" w14:textId="77777777" w:rsidR="001A765D" w:rsidRPr="007013A1" w:rsidRDefault="001A765D" w:rsidP="005E71E8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5D902945" w14:textId="77777777" w:rsidR="001A765D" w:rsidRDefault="001A765D" w:rsidP="001A765D">
      <w:pPr>
        <w:pStyle w:val="Liststycke"/>
        <w:ind w:left="1080"/>
        <w:rPr>
          <w:sz w:val="20"/>
          <w:szCs w:val="20"/>
          <w:lang w:val="sv-SE"/>
        </w:rPr>
      </w:pPr>
    </w:p>
    <w:p w14:paraId="7E8C11EE" w14:textId="77777777" w:rsidR="001A765D" w:rsidRDefault="001A765D" w:rsidP="001A765D">
      <w:pPr>
        <w:pStyle w:val="Liststycke"/>
        <w:ind w:left="1080"/>
        <w:jc w:val="center"/>
        <w:rPr>
          <w:sz w:val="20"/>
          <w:szCs w:val="20"/>
          <w:lang w:val="sv-SE"/>
        </w:rPr>
      </w:pPr>
    </w:p>
    <w:p w14:paraId="5E98DDCE" w14:textId="77777777" w:rsidR="001A765D" w:rsidRDefault="001A765D" w:rsidP="001A765D">
      <w:pPr>
        <w:pStyle w:val="Liststycke"/>
        <w:ind w:left="1080"/>
        <w:jc w:val="center"/>
        <w:rPr>
          <w:sz w:val="20"/>
          <w:szCs w:val="20"/>
          <w:lang w:val="sv-SE"/>
        </w:rPr>
      </w:pPr>
    </w:p>
    <w:p w14:paraId="29821BE7" w14:textId="77777777" w:rsidR="00C92954" w:rsidRDefault="001A765D" w:rsidP="00C92954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5B284E">
        <w:rPr>
          <w:sz w:val="20"/>
          <w:szCs w:val="20"/>
          <w:lang w:val="sv-SE"/>
        </w:rPr>
        <w:t xml:space="preserve">Text om tillstånd 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[</w:t>
      </w:r>
      <w:r w:rsidR="007013A1" w:rsidRPr="00A37D5C">
        <w:rPr>
          <w:rFonts w:asciiTheme="majorHAnsi" w:hAnsiTheme="majorHAnsi" w:cstheme="majorHAnsi"/>
          <w:sz w:val="20"/>
          <w:szCs w:val="20"/>
          <w:lang w:val="sv-SE"/>
        </w:rPr>
        <w:t>Garamond 10 pt</w:t>
      </w:r>
      <w:r w:rsidR="00C92954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7F752E40" w14:textId="77777777" w:rsidR="001A765D" w:rsidRDefault="00C92954" w:rsidP="00C92954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  <w:sectPr w:rsidR="001A765D" w:rsidSect="001A765D">
          <w:type w:val="oddPage"/>
          <w:pgSz w:w="9356" w:h="13721"/>
          <w:pgMar w:top="1134" w:right="1247" w:bottom="1531" w:left="1247" w:header="709" w:footer="709" w:gutter="0"/>
          <w:cols w:space="708"/>
          <w:titlePg/>
          <w:docGrid w:linePitch="360"/>
        </w:sectPr>
      </w:pPr>
      <w:r>
        <w:rPr>
          <w:rFonts w:asciiTheme="majorHAnsi" w:hAnsiTheme="majorHAnsi" w:cstheme="majorHAnsi"/>
          <w:sz w:val="20"/>
          <w:szCs w:val="20"/>
          <w:lang w:val="sv-SE"/>
        </w:rPr>
        <w:t>[</w:t>
      </w:r>
      <w:r w:rsidR="001A765D" w:rsidRPr="00A37D5C">
        <w:rPr>
          <w:rFonts w:asciiTheme="majorHAnsi" w:hAnsiTheme="majorHAnsi" w:cstheme="majorHAnsi"/>
          <w:sz w:val="20"/>
          <w:szCs w:val="20"/>
          <w:lang w:val="sv-SE"/>
        </w:rPr>
        <w:t>Se info</w:t>
      </w:r>
      <w:r w:rsidR="001B7FED">
        <w:rPr>
          <w:rFonts w:asciiTheme="majorHAnsi" w:hAnsiTheme="majorHAnsi" w:cstheme="majorHAnsi"/>
          <w:sz w:val="20"/>
          <w:szCs w:val="20"/>
          <w:lang w:val="sv-SE"/>
        </w:rPr>
        <w:t>rmation</w:t>
      </w:r>
      <w:r w:rsidR="00115E48">
        <w:rPr>
          <w:rFonts w:asciiTheme="majorHAnsi" w:hAnsiTheme="majorHAnsi" w:cstheme="majorHAnsi"/>
          <w:sz w:val="20"/>
          <w:szCs w:val="20"/>
          <w:lang w:val="sv-SE"/>
        </w:rPr>
        <w:t xml:space="preserve"> i instruktionerna</w:t>
      </w:r>
      <w:r w:rsidR="00C63195">
        <w:rPr>
          <w:rFonts w:asciiTheme="majorHAnsi" w:hAnsiTheme="majorHAnsi" w:cstheme="majorHAnsi"/>
          <w:sz w:val="20"/>
          <w:szCs w:val="20"/>
          <w:lang w:val="sv-SE"/>
        </w:rPr>
        <w:t xml:space="preserve"> om tillstånd</w:t>
      </w:r>
      <w:r w:rsidR="00115E48">
        <w:rPr>
          <w:rFonts w:asciiTheme="majorHAnsi" w:hAnsiTheme="majorHAnsi" w:cstheme="majorHAnsi"/>
          <w:sz w:val="20"/>
          <w:szCs w:val="20"/>
          <w:lang w:val="sv-SE"/>
        </w:rPr>
        <w:t>.</w:t>
      </w:r>
      <w:r w:rsidR="001A765D" w:rsidRPr="00A37D5C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4D7C5C70" w14:textId="77777777" w:rsidR="00521AC4" w:rsidRPr="00EB65F8" w:rsidRDefault="00521AC4" w:rsidP="00521AC4">
      <w:pPr>
        <w:rPr>
          <w:color w:val="FF0000"/>
          <w:lang w:val="sv-SE"/>
        </w:rPr>
      </w:pPr>
    </w:p>
    <w:p w14:paraId="36F31306" w14:textId="77777777" w:rsidR="00521AC4" w:rsidRDefault="00521AC4" w:rsidP="00521AC4">
      <w:pPr>
        <w:rPr>
          <w:lang w:val="sv-SE"/>
        </w:rPr>
      </w:pPr>
    </w:p>
    <w:p w14:paraId="262D9AF5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3E9E714F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5F6DC867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11ADF60E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59C53A5F" w14:textId="77777777" w:rsidR="00521AC4" w:rsidRPr="00DB7B87" w:rsidRDefault="00521AC4" w:rsidP="00521AC4">
      <w:pPr>
        <w:rPr>
          <w:rFonts w:ascii="Arial" w:hAnsi="Arial" w:cs="Arial"/>
          <w:sz w:val="34"/>
          <w:szCs w:val="34"/>
          <w:lang w:val="sv-SE"/>
        </w:rPr>
      </w:pP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0D9AFC22" wp14:editId="0DC7549C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176797305" name="Snip and Round Single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3276C0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AFC22" id="_x0000_s1034" style="position:absolute;left:0;text-align:left;margin-left:434.5pt;margin-top:46.75pt;width:34pt;height:34pt;z-index:25191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MiKsgIAAMY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743276C0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33059740" wp14:editId="78883D06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1058800320" name="Snip and Round Single Corner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D7C1BD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 w:rsidRPr="004E4E79"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59740" id="_x0000_s1035" style="position:absolute;left:0;text-align:left;margin-left:434.5pt;margin-top:11.5pt;width:34pt;height:34pt;z-index:25190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FD7C1BD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 w:rsidRPr="004E4E79"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1D9A1A06" wp14:editId="3BE521FC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353845087" name="Snip and Round Single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B1B9FE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A1A06" id="_x0000_s1036" style="position:absolute;left:0;text-align:left;margin-left:434.5pt;margin-top:82pt;width:34pt;height:34pt;z-index:25191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6CB1B9FE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6055972A" wp14:editId="4E94FF32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2023440205" name="Snip and Round Single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0C5189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5972A" id="_x0000_s1037" style="position:absolute;left:0;text-align:left;margin-left:434.5pt;margin-top:117.25pt;width:34pt;height:34pt;z-index:25191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waxsgIAAMc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10C5189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450F124E" wp14:editId="6E3E1ED0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1297166401" name="Snip and Round Single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7432C3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F124E" id="_x0000_s1038" style="position:absolute;left:0;text-align:left;margin-left:434.5pt;margin-top:152.5pt;width:34pt;height:34pt;z-index:25191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607432C3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603101A7" wp14:editId="531959AE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901397761" name="Snip and Round Single Corner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8E21E2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101A7" id="_x0000_s1039" style="position:absolute;left:0;text-align:left;margin-left:434.5pt;margin-top:187.75pt;width:34pt;height:34pt;z-index:25191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B8E21E2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0E924546" wp14:editId="1C7858D6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867139919" name="Snip and Round Single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90B286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24546" id="_x0000_s1040" style="position:absolute;left:0;text-align:left;margin-left:434.5pt;margin-top:223pt;width:34pt;height:34pt;z-index:25191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HxmswIAAMc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790B286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4FF4CB61" wp14:editId="7D2B2692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1699033105" name="Snip and Round Single Corner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A3B3C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4CB61" id="_x0000_s1041" style="position:absolute;left:0;text-align:left;margin-left:434.5pt;margin-top:258.25pt;width:34pt;height:34pt;z-index:25191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659A3B3C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E5D2CB1" w14:textId="77777777" w:rsidR="00521AC4" w:rsidRPr="00521AC4" w:rsidRDefault="00521AC4" w:rsidP="00521AC4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521AC4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Publikation </w:t>
      </w:r>
      <w:r>
        <w:rPr>
          <w:rFonts w:asciiTheme="majorHAnsi" w:hAnsiTheme="majorHAnsi" w:cstheme="majorHAnsi"/>
          <w:b/>
          <w:bCs/>
          <w:sz w:val="34"/>
          <w:szCs w:val="34"/>
          <w:lang w:val="sv-SE"/>
        </w:rPr>
        <w:t>B</w:t>
      </w:r>
    </w:p>
    <w:p w14:paraId="57888EDD" w14:textId="77777777" w:rsidR="00521AC4" w:rsidRPr="00521AC4" w:rsidRDefault="00521AC4" w:rsidP="00521AC4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521AC4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2CDDAB33" w14:textId="77777777" w:rsidR="00521AC4" w:rsidRPr="003B2A73" w:rsidRDefault="00521AC4" w:rsidP="00521AC4">
      <w:pPr>
        <w:rPr>
          <w:rFonts w:asciiTheme="majorHAnsi" w:hAnsiTheme="majorHAnsi" w:cstheme="majorHAnsi"/>
          <w:lang w:val="sv-SE"/>
        </w:rPr>
      </w:pPr>
      <w:r w:rsidRPr="00521AC4">
        <w:rPr>
          <w:rFonts w:asciiTheme="majorHAnsi" w:hAnsiTheme="majorHAnsi" w:cstheme="majorHAnsi"/>
          <w:lang w:val="sv-SE"/>
        </w:rPr>
        <w:t>[</w:t>
      </w:r>
      <w:r w:rsidRPr="00521AC4">
        <w:rPr>
          <w:rFonts w:asciiTheme="majorHAnsi" w:hAnsiTheme="majorHAnsi" w:cstheme="majorHAnsi"/>
          <w:b/>
          <w:bCs/>
          <w:lang w:val="sv-SE"/>
        </w:rPr>
        <w:t>OBS!</w:t>
      </w:r>
      <w:r w:rsidRPr="00521AC4">
        <w:rPr>
          <w:rFonts w:asciiTheme="majorHAnsi" w:hAnsiTheme="majorHAnsi" w:cstheme="majorHAnsi"/>
          <w:lang w:val="sv-SE"/>
        </w:rPr>
        <w:t xml:space="preserve"> </w:t>
      </w:r>
      <w:r w:rsidRPr="002D1222">
        <w:rPr>
          <w:rFonts w:asciiTheme="majorHAnsi" w:hAnsiTheme="majorHAnsi" w:cstheme="majorHAnsi"/>
          <w:lang w:val="sv-SE"/>
        </w:rPr>
        <w:t xml:space="preserve">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4EFD811E" w14:textId="77777777" w:rsidR="00521AC4" w:rsidRPr="00EF3E2A" w:rsidRDefault="00521AC4" w:rsidP="00521AC4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6E4F4193" w14:textId="77777777" w:rsidR="00521AC4" w:rsidRPr="00EF3E2A" w:rsidRDefault="00521AC4" w:rsidP="00521AC4">
      <w:pPr>
        <w:rPr>
          <w:lang w:val="sv-SE"/>
        </w:rPr>
      </w:pPr>
    </w:p>
    <w:p w14:paraId="719390E5" w14:textId="77777777" w:rsidR="00521AC4" w:rsidRPr="00EF3E2A" w:rsidRDefault="00521AC4" w:rsidP="00521AC4">
      <w:pPr>
        <w:rPr>
          <w:lang w:val="sv-SE"/>
        </w:rPr>
      </w:pPr>
    </w:p>
    <w:p w14:paraId="452AA1FE" w14:textId="77777777" w:rsidR="00521AC4" w:rsidRPr="00EF3E2A" w:rsidRDefault="00521AC4" w:rsidP="00521AC4">
      <w:pPr>
        <w:rPr>
          <w:lang w:val="sv-SE"/>
        </w:rPr>
      </w:pPr>
    </w:p>
    <w:p w14:paraId="0F957068" w14:textId="77777777" w:rsidR="00521AC4" w:rsidRPr="007C3690" w:rsidRDefault="00521AC4" w:rsidP="00521AC4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654839">
        <w:rPr>
          <w:rFonts w:asciiTheme="majorHAnsi" w:hAnsiTheme="majorHAnsi" w:cstheme="majorHAnsi"/>
          <w:lang w:val="sv-SE"/>
        </w:rPr>
        <w:t>Tidskrift/ konferens</w:t>
      </w:r>
      <w:r w:rsidR="00654839" w:rsidRPr="009F7443">
        <w:rPr>
          <w:rFonts w:asciiTheme="majorHAnsi" w:hAnsiTheme="majorHAnsi" w:cstheme="majorHAnsi"/>
          <w:lang w:val="sv-SE"/>
        </w:rPr>
        <w:t xml:space="preserve"> </w:t>
      </w:r>
      <w:r w:rsidR="00654839">
        <w:rPr>
          <w:rFonts w:asciiTheme="majorHAnsi" w:hAnsiTheme="majorHAnsi" w:cstheme="majorHAnsi"/>
          <w:lang w:val="sv-SE"/>
        </w:rPr>
        <w:t>samt</w:t>
      </w:r>
      <w:r w:rsidR="00654839" w:rsidRPr="009F7443">
        <w:rPr>
          <w:rFonts w:asciiTheme="majorHAnsi" w:hAnsiTheme="majorHAnsi" w:cstheme="majorHAnsi"/>
          <w:lang w:val="sv-SE"/>
        </w:rPr>
        <w:t xml:space="preserve"> </w:t>
      </w:r>
      <w:r w:rsidR="00654839">
        <w:rPr>
          <w:rFonts w:asciiTheme="majorHAnsi" w:hAnsiTheme="majorHAnsi" w:cstheme="majorHAnsi"/>
          <w:lang w:val="sv-SE"/>
        </w:rPr>
        <w:t>månad och år</w:t>
      </w:r>
      <w:r w:rsidR="00654839" w:rsidRPr="009F7443">
        <w:rPr>
          <w:rFonts w:asciiTheme="majorHAnsi" w:hAnsiTheme="majorHAnsi" w:cstheme="majorHAnsi"/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Arial Fetstil 12 pt Format: Normal 1]</w:t>
      </w:r>
    </w:p>
    <w:p w14:paraId="7306052B" w14:textId="77777777" w:rsidR="00521AC4" w:rsidRPr="003966CE" w:rsidRDefault="00521AC4" w:rsidP="003966CE">
      <w:pPr>
        <w:rPr>
          <w:sz w:val="20"/>
          <w:szCs w:val="20"/>
          <w:lang w:val="sv-SE"/>
        </w:rPr>
      </w:pPr>
    </w:p>
    <w:p w14:paraId="49013616" w14:textId="77777777" w:rsidR="00C86ADF" w:rsidRPr="003966CE" w:rsidRDefault="00C86ADF" w:rsidP="003966CE">
      <w:pPr>
        <w:rPr>
          <w:sz w:val="20"/>
          <w:szCs w:val="20"/>
          <w:lang w:val="sv-SE"/>
        </w:rPr>
      </w:pPr>
    </w:p>
    <w:p w14:paraId="4E84C062" w14:textId="77777777" w:rsidR="00C86ADF" w:rsidRPr="003966CE" w:rsidRDefault="00C86ADF" w:rsidP="003966CE">
      <w:pPr>
        <w:rPr>
          <w:sz w:val="20"/>
          <w:szCs w:val="20"/>
          <w:lang w:val="sv-SE"/>
        </w:rPr>
      </w:pPr>
    </w:p>
    <w:p w14:paraId="55D55A00" w14:textId="77777777" w:rsidR="00C86ADF" w:rsidRPr="003966CE" w:rsidRDefault="00C86ADF" w:rsidP="003966CE">
      <w:pPr>
        <w:rPr>
          <w:sz w:val="20"/>
          <w:szCs w:val="20"/>
          <w:lang w:val="sv-SE"/>
        </w:rPr>
      </w:pPr>
    </w:p>
    <w:p w14:paraId="74EA8924" w14:textId="77777777" w:rsidR="00521AC4" w:rsidRDefault="00521AC4" w:rsidP="00521AC4">
      <w:pPr>
        <w:pStyle w:val="Liststycke"/>
        <w:ind w:left="1080"/>
        <w:jc w:val="center"/>
        <w:rPr>
          <w:sz w:val="20"/>
          <w:szCs w:val="20"/>
          <w:lang w:val="sv-SE"/>
        </w:rPr>
      </w:pPr>
    </w:p>
    <w:p w14:paraId="649C0D6E" w14:textId="77777777" w:rsidR="00521AC4" w:rsidRDefault="00521AC4" w:rsidP="00521AC4">
      <w:pPr>
        <w:pStyle w:val="Liststycke"/>
        <w:ind w:left="1080"/>
        <w:jc w:val="center"/>
        <w:rPr>
          <w:sz w:val="20"/>
          <w:szCs w:val="20"/>
          <w:lang w:val="sv-SE"/>
        </w:rPr>
      </w:pPr>
    </w:p>
    <w:p w14:paraId="51BC2FC5" w14:textId="77777777" w:rsidR="00C86ADF" w:rsidRDefault="00521AC4" w:rsidP="00C86ADF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5B284E">
        <w:rPr>
          <w:sz w:val="20"/>
          <w:szCs w:val="20"/>
          <w:lang w:val="sv-SE"/>
        </w:rPr>
        <w:t xml:space="preserve">Text om tillstånd </w:t>
      </w:r>
      <w:r w:rsidR="00C92954" w:rsidRPr="00A37D5C">
        <w:rPr>
          <w:rFonts w:asciiTheme="majorHAnsi" w:hAnsiTheme="majorHAnsi" w:cstheme="majorHAnsi"/>
          <w:sz w:val="20"/>
          <w:szCs w:val="20"/>
          <w:lang w:val="sv-SE"/>
        </w:rPr>
        <w:t>Garamond 10 pt</w:t>
      </w:r>
      <w:r w:rsidR="00C86ADF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3B81673E" w14:textId="77777777" w:rsidR="00521AC4" w:rsidRDefault="00521AC4" w:rsidP="00C86ADF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  <w:sectPr w:rsidR="00521AC4" w:rsidSect="00521AC4">
          <w:type w:val="oddPage"/>
          <w:pgSz w:w="9356" w:h="13721"/>
          <w:pgMar w:top="1134" w:right="1247" w:bottom="1531" w:left="1247" w:header="709" w:footer="709" w:gutter="0"/>
          <w:cols w:space="708"/>
          <w:titlePg/>
          <w:docGrid w:linePitch="360"/>
        </w:sectPr>
      </w:pPr>
      <w:r w:rsidRPr="00A37D5C">
        <w:rPr>
          <w:rFonts w:asciiTheme="majorHAnsi" w:hAnsiTheme="majorHAnsi" w:cstheme="majorHAnsi"/>
          <w:sz w:val="20"/>
          <w:szCs w:val="20"/>
          <w:lang w:val="sv-SE"/>
        </w:rPr>
        <w:t>[Se info</w:t>
      </w:r>
      <w:r w:rsidR="00115E48">
        <w:rPr>
          <w:rFonts w:asciiTheme="majorHAnsi" w:hAnsiTheme="majorHAnsi" w:cstheme="majorHAnsi"/>
          <w:sz w:val="20"/>
          <w:szCs w:val="20"/>
          <w:lang w:val="sv-SE"/>
        </w:rPr>
        <w:t xml:space="preserve">rmation i </w:t>
      </w:r>
      <w:r w:rsidR="001B7FED">
        <w:rPr>
          <w:rFonts w:asciiTheme="majorHAnsi" w:hAnsiTheme="majorHAnsi" w:cstheme="majorHAnsi"/>
          <w:sz w:val="20"/>
          <w:szCs w:val="20"/>
          <w:lang w:val="sv-SE"/>
        </w:rPr>
        <w:t>instruktionerna</w:t>
      </w:r>
      <w:r w:rsidR="00C63195">
        <w:rPr>
          <w:rFonts w:asciiTheme="majorHAnsi" w:hAnsiTheme="majorHAnsi" w:cstheme="majorHAnsi"/>
          <w:sz w:val="20"/>
          <w:szCs w:val="20"/>
          <w:lang w:val="sv-SE"/>
        </w:rPr>
        <w:t xml:space="preserve"> om tillstånd</w:t>
      </w:r>
      <w:r w:rsidR="001B7FED">
        <w:rPr>
          <w:rFonts w:asciiTheme="majorHAnsi" w:hAnsiTheme="majorHAnsi" w:cstheme="majorHAnsi"/>
          <w:sz w:val="20"/>
          <w:szCs w:val="20"/>
          <w:lang w:val="sv-SE"/>
        </w:rPr>
        <w:t>.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6E6284B8" w14:textId="77777777" w:rsidR="00C40479" w:rsidRPr="001A765D" w:rsidRDefault="00C40479" w:rsidP="00555CB2">
      <w:pPr>
        <w:rPr>
          <w:lang w:val="sv-SE"/>
        </w:rPr>
      </w:pPr>
    </w:p>
    <w:p w14:paraId="548A86D2" w14:textId="77777777" w:rsidR="00521AC4" w:rsidRPr="00EB65F8" w:rsidRDefault="00521AC4" w:rsidP="00521AC4">
      <w:pPr>
        <w:rPr>
          <w:color w:val="FF0000"/>
          <w:lang w:val="sv-SE"/>
        </w:rPr>
      </w:pPr>
    </w:p>
    <w:p w14:paraId="6163096B" w14:textId="77777777" w:rsidR="00521AC4" w:rsidRDefault="00521AC4" w:rsidP="00521AC4">
      <w:pPr>
        <w:rPr>
          <w:lang w:val="sv-SE"/>
        </w:rPr>
      </w:pPr>
    </w:p>
    <w:p w14:paraId="2F6D33A0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0B624E3B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555FDD63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59BD0265" w14:textId="77777777" w:rsidR="00521AC4" w:rsidRPr="00DB7B87" w:rsidRDefault="00521AC4" w:rsidP="00521AC4">
      <w:pPr>
        <w:rPr>
          <w:rFonts w:ascii="Arial" w:hAnsi="Arial" w:cs="Arial"/>
          <w:sz w:val="34"/>
          <w:szCs w:val="34"/>
          <w:lang w:val="sv-SE"/>
        </w:rPr>
      </w:pP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1C89AC24" wp14:editId="689DA33D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2001790066" name="Snip and Round Single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8534C2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9AC24" id="_x0000_s1042" style="position:absolute;left:0;text-align:left;margin-left:434.5pt;margin-top:46.75pt;width:34pt;height:34pt;z-index:25191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52mswIAAMc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D8534C2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028C43EA" wp14:editId="5A1618EF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181794140" name="Snip and Round Single Corner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71ECC9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 w:rsidRPr="004E4E79"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C43EA" id="_x0000_s1043" style="position:absolute;left:0;text-align:left;margin-left:434.5pt;margin-top:11.5pt;width:34pt;height:34pt;z-index:25191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4571ECC9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 w:rsidRPr="004E4E79"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1CC77A1F" wp14:editId="2BA4B3F5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964989771" name="Snip and Round Single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177B4E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77A1F" id="_x0000_s1044" style="position:absolute;left:0;text-align:left;margin-left:434.5pt;margin-top:82pt;width:34pt;height:34pt;z-index:25192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quJswIAAMc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F177B4E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898766C" wp14:editId="3C0404D2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1217381503" name="Snip and Round Single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206E68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8766C" id="_x0000_s1045" style="position:absolute;left:0;text-align:left;margin-left:434.5pt;margin-top:117.25pt;width:34pt;height:34pt;z-index:25192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8206E68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139C23C" wp14:editId="1FDD3863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358562961" name="Snip and Round Single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F64099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9C23C" id="_x0000_s1046" style="position:absolute;left:0;text-align:left;margin-left:434.5pt;margin-top:152.5pt;width:34pt;height:34pt;z-index:25192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DF64099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04C8F77A" wp14:editId="2CCAA334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235133175" name="Snip and Round Single Corner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8A4D9B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8F77A" id="_x0000_s1047" style="position:absolute;left:0;text-align:left;margin-left:434.5pt;margin-top:187.75pt;width:34pt;height:34pt;z-index:25192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0AAsgIAAMc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448A4D9B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74E3D399" wp14:editId="633984A3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815581150" name="Snip and Round Single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0B99B5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3D399" id="_x0000_s1048" style="position:absolute;left:0;text-align:left;margin-left:434.5pt;margin-top:223pt;width:34pt;height:34pt;z-index:25192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E0B99B5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30A2409A" wp14:editId="5B951030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1673245223" name="Snip and Round Single Corner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765F84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2409A" id="_x0000_s1049" style="position:absolute;left:0;text-align:left;margin-left:434.5pt;margin-top:258.25pt;width:34pt;height:34pt;z-index:25192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41765F84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311B7F4" w14:textId="77777777" w:rsidR="00521AC4" w:rsidRPr="00521AC4" w:rsidRDefault="00521AC4" w:rsidP="00521AC4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521AC4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Publikation </w:t>
      </w:r>
      <w:r>
        <w:rPr>
          <w:rFonts w:asciiTheme="majorHAnsi" w:hAnsiTheme="majorHAnsi" w:cstheme="majorHAnsi"/>
          <w:b/>
          <w:bCs/>
          <w:sz w:val="34"/>
          <w:szCs w:val="34"/>
          <w:lang w:val="sv-SE"/>
        </w:rPr>
        <w:t>C</w:t>
      </w:r>
    </w:p>
    <w:p w14:paraId="19CAEEA0" w14:textId="77777777" w:rsidR="00521AC4" w:rsidRPr="00521AC4" w:rsidRDefault="00521AC4" w:rsidP="00521AC4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521AC4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19312195" w14:textId="77777777" w:rsidR="00521AC4" w:rsidRPr="003B2A73" w:rsidRDefault="00521AC4" w:rsidP="00521AC4">
      <w:pPr>
        <w:rPr>
          <w:rFonts w:asciiTheme="majorHAnsi" w:hAnsiTheme="majorHAnsi" w:cstheme="majorHAnsi"/>
          <w:lang w:val="sv-SE"/>
        </w:rPr>
      </w:pPr>
      <w:r w:rsidRPr="00521AC4">
        <w:rPr>
          <w:rFonts w:asciiTheme="majorHAnsi" w:hAnsiTheme="majorHAnsi" w:cstheme="majorHAnsi"/>
          <w:lang w:val="sv-SE"/>
        </w:rPr>
        <w:t>[</w:t>
      </w:r>
      <w:r w:rsidRPr="00521AC4">
        <w:rPr>
          <w:rFonts w:asciiTheme="majorHAnsi" w:hAnsiTheme="majorHAnsi" w:cstheme="majorHAnsi"/>
          <w:b/>
          <w:bCs/>
          <w:lang w:val="sv-SE"/>
        </w:rPr>
        <w:t>OBS!</w:t>
      </w:r>
      <w:r w:rsidRPr="00521AC4">
        <w:rPr>
          <w:rFonts w:asciiTheme="majorHAnsi" w:hAnsiTheme="majorHAnsi" w:cstheme="majorHAnsi"/>
          <w:lang w:val="sv-SE"/>
        </w:rPr>
        <w:t xml:space="preserve"> </w:t>
      </w:r>
      <w:r w:rsidRPr="002D1222">
        <w:rPr>
          <w:rFonts w:asciiTheme="majorHAnsi" w:hAnsiTheme="majorHAnsi" w:cstheme="majorHAnsi"/>
          <w:lang w:val="sv-SE"/>
        </w:rPr>
        <w:t xml:space="preserve">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</w:t>
      </w:r>
      <w:r w:rsidR="00FA52B6">
        <w:rPr>
          <w:rFonts w:asciiTheme="majorHAnsi" w:hAnsiTheme="majorHAnsi" w:cstheme="majorHAnsi"/>
          <w:lang w:val="sv-SE"/>
        </w:rPr>
        <w:t>mörk</w:t>
      </w:r>
      <w:r>
        <w:rPr>
          <w:rFonts w:asciiTheme="majorHAnsi" w:hAnsiTheme="majorHAnsi" w:cstheme="majorHAnsi"/>
          <w:lang w:val="sv-SE"/>
        </w:rPr>
        <w:t>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0CE2001D" w14:textId="77777777" w:rsidR="00521AC4" w:rsidRPr="00EF3E2A" w:rsidRDefault="00521AC4" w:rsidP="00521AC4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552B07BD" w14:textId="77777777" w:rsidR="00521AC4" w:rsidRPr="00EF3E2A" w:rsidRDefault="00521AC4" w:rsidP="00521AC4">
      <w:pPr>
        <w:rPr>
          <w:lang w:val="sv-SE"/>
        </w:rPr>
      </w:pPr>
    </w:p>
    <w:p w14:paraId="6ED4C821" w14:textId="77777777" w:rsidR="00521AC4" w:rsidRPr="00EF3E2A" w:rsidRDefault="00521AC4" w:rsidP="00521AC4">
      <w:pPr>
        <w:rPr>
          <w:lang w:val="sv-SE"/>
        </w:rPr>
      </w:pPr>
    </w:p>
    <w:p w14:paraId="740E9E75" w14:textId="77777777" w:rsidR="00521AC4" w:rsidRPr="00EF3E2A" w:rsidRDefault="00521AC4" w:rsidP="00521AC4">
      <w:pPr>
        <w:rPr>
          <w:lang w:val="sv-SE"/>
        </w:rPr>
      </w:pPr>
    </w:p>
    <w:p w14:paraId="6FE1F419" w14:textId="77777777" w:rsidR="00521AC4" w:rsidRPr="007C3690" w:rsidRDefault="00521AC4" w:rsidP="00521AC4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3966CE">
        <w:rPr>
          <w:rFonts w:asciiTheme="majorHAnsi" w:hAnsiTheme="majorHAnsi" w:cstheme="majorHAnsi"/>
          <w:lang w:val="sv-SE"/>
        </w:rPr>
        <w:t>Tidskrift/ konferens</w:t>
      </w:r>
      <w:r w:rsidR="003966CE" w:rsidRPr="009F7443">
        <w:rPr>
          <w:rFonts w:asciiTheme="majorHAnsi" w:hAnsiTheme="majorHAnsi" w:cstheme="majorHAnsi"/>
          <w:lang w:val="sv-SE"/>
        </w:rPr>
        <w:t xml:space="preserve"> </w:t>
      </w:r>
      <w:r w:rsidR="003966CE">
        <w:rPr>
          <w:rFonts w:asciiTheme="majorHAnsi" w:hAnsiTheme="majorHAnsi" w:cstheme="majorHAnsi"/>
          <w:lang w:val="sv-SE"/>
        </w:rPr>
        <w:t>samt</w:t>
      </w:r>
      <w:r w:rsidR="003966CE" w:rsidRPr="009F7443">
        <w:rPr>
          <w:rFonts w:asciiTheme="majorHAnsi" w:hAnsiTheme="majorHAnsi" w:cstheme="majorHAnsi"/>
          <w:lang w:val="sv-SE"/>
        </w:rPr>
        <w:t xml:space="preserve"> </w:t>
      </w:r>
      <w:r w:rsidR="003966CE">
        <w:rPr>
          <w:rFonts w:asciiTheme="majorHAnsi" w:hAnsiTheme="majorHAnsi" w:cstheme="majorHAnsi"/>
          <w:lang w:val="sv-SE"/>
        </w:rPr>
        <w:t>månad och år</w:t>
      </w:r>
      <w:r w:rsidRPr="009F7443">
        <w:rPr>
          <w:rFonts w:asciiTheme="majorHAnsi" w:hAnsiTheme="majorHAnsi" w:cstheme="majorHAnsi"/>
          <w:lang w:val="sv-SE"/>
        </w:rPr>
        <w:t xml:space="preserve"> Arial Fetstil 12 pt Format: Normal 1]</w:t>
      </w:r>
    </w:p>
    <w:p w14:paraId="4A5E5E30" w14:textId="77777777" w:rsidR="00521AC4" w:rsidRPr="003966CE" w:rsidRDefault="00521AC4" w:rsidP="003966CE">
      <w:pPr>
        <w:rPr>
          <w:sz w:val="20"/>
          <w:szCs w:val="20"/>
          <w:lang w:val="sv-SE"/>
        </w:rPr>
      </w:pPr>
    </w:p>
    <w:p w14:paraId="21504210" w14:textId="77777777" w:rsidR="00D965FA" w:rsidRPr="003966CE" w:rsidRDefault="00D965FA" w:rsidP="003966CE">
      <w:pPr>
        <w:rPr>
          <w:sz w:val="20"/>
          <w:szCs w:val="20"/>
          <w:lang w:val="sv-SE"/>
        </w:rPr>
      </w:pPr>
    </w:p>
    <w:p w14:paraId="1F032580" w14:textId="77777777" w:rsidR="00D965FA" w:rsidRPr="003966CE" w:rsidRDefault="00D965FA" w:rsidP="003966CE">
      <w:pPr>
        <w:rPr>
          <w:sz w:val="20"/>
          <w:szCs w:val="20"/>
          <w:lang w:val="sv-SE"/>
        </w:rPr>
      </w:pPr>
    </w:p>
    <w:p w14:paraId="56C25021" w14:textId="77777777" w:rsidR="00521AC4" w:rsidRPr="003966CE" w:rsidRDefault="00521AC4" w:rsidP="003966CE">
      <w:pPr>
        <w:rPr>
          <w:sz w:val="20"/>
          <w:szCs w:val="20"/>
          <w:lang w:val="sv-SE"/>
        </w:rPr>
      </w:pPr>
    </w:p>
    <w:p w14:paraId="7788D767" w14:textId="77777777" w:rsidR="00AB2F1F" w:rsidRDefault="00521AC4" w:rsidP="00AB2F1F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5B284E">
        <w:rPr>
          <w:sz w:val="20"/>
          <w:szCs w:val="20"/>
          <w:lang w:val="sv-SE"/>
        </w:rPr>
        <w:t xml:space="preserve">Text om tillstånd </w:t>
      </w:r>
      <w:r w:rsidR="005F436D">
        <w:rPr>
          <w:sz w:val="20"/>
          <w:szCs w:val="20"/>
          <w:lang w:val="sv-SE"/>
        </w:rPr>
        <w:t>[</w:t>
      </w:r>
      <w:r w:rsidR="005F436D" w:rsidRPr="00A37D5C">
        <w:rPr>
          <w:rFonts w:asciiTheme="majorHAnsi" w:hAnsiTheme="majorHAnsi" w:cstheme="majorHAnsi"/>
          <w:sz w:val="20"/>
          <w:szCs w:val="20"/>
          <w:lang w:val="sv-SE"/>
        </w:rPr>
        <w:t>Garamond 10 pt</w:t>
      </w:r>
      <w:r w:rsidR="005F436D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57BC8D51" w14:textId="77777777" w:rsidR="00521AC4" w:rsidRDefault="00521AC4" w:rsidP="00AB2F1F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  <w:sectPr w:rsidR="00521AC4" w:rsidSect="00521AC4">
          <w:type w:val="oddPage"/>
          <w:pgSz w:w="9356" w:h="13721"/>
          <w:pgMar w:top="1134" w:right="1247" w:bottom="1531" w:left="1247" w:header="709" w:footer="709" w:gutter="0"/>
          <w:cols w:space="708"/>
          <w:titlePg/>
          <w:docGrid w:linePitch="360"/>
        </w:sectPr>
      </w:pPr>
      <w:r w:rsidRPr="00A37D5C">
        <w:rPr>
          <w:rFonts w:asciiTheme="majorHAnsi" w:hAnsiTheme="majorHAnsi" w:cstheme="majorHAnsi"/>
          <w:sz w:val="20"/>
          <w:szCs w:val="20"/>
          <w:lang w:val="sv-SE"/>
        </w:rPr>
        <w:t>[Se info</w:t>
      </w:r>
      <w:r w:rsidR="00D965FA">
        <w:rPr>
          <w:rFonts w:asciiTheme="majorHAnsi" w:hAnsiTheme="majorHAnsi" w:cstheme="majorHAnsi"/>
          <w:sz w:val="20"/>
          <w:szCs w:val="20"/>
          <w:lang w:val="sv-SE"/>
        </w:rPr>
        <w:t>rmation i instruktionerna</w:t>
      </w:r>
      <w:r w:rsidR="00C63195">
        <w:rPr>
          <w:rFonts w:asciiTheme="majorHAnsi" w:hAnsiTheme="majorHAnsi" w:cstheme="majorHAnsi"/>
          <w:sz w:val="20"/>
          <w:szCs w:val="20"/>
          <w:lang w:val="sv-SE"/>
        </w:rPr>
        <w:t xml:space="preserve"> om tillstånd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778642DA" w14:textId="77777777" w:rsidR="00521AC4" w:rsidRPr="00EB65F8" w:rsidRDefault="00521AC4" w:rsidP="00521AC4">
      <w:pPr>
        <w:rPr>
          <w:color w:val="FF0000"/>
          <w:lang w:val="sv-SE"/>
        </w:rPr>
      </w:pPr>
    </w:p>
    <w:p w14:paraId="74BF8AA5" w14:textId="77777777" w:rsidR="00521AC4" w:rsidRDefault="00521AC4" w:rsidP="00521AC4">
      <w:pPr>
        <w:rPr>
          <w:lang w:val="sv-SE"/>
        </w:rPr>
      </w:pPr>
    </w:p>
    <w:p w14:paraId="7336DA0B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1A57CCD0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355901EF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32ABF468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09CC17AC" w14:textId="77777777" w:rsidR="00521AC4" w:rsidRPr="00DB7B87" w:rsidRDefault="00521AC4" w:rsidP="00521AC4">
      <w:pPr>
        <w:rPr>
          <w:rFonts w:ascii="Arial" w:hAnsi="Arial" w:cs="Arial"/>
          <w:sz w:val="34"/>
          <w:szCs w:val="34"/>
          <w:lang w:val="sv-SE"/>
        </w:rPr>
      </w:pP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03C6BE62" wp14:editId="7A826ADF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643479122" name="Snip and Round Single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2CF853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6BE62" id="_x0000_s1050" style="position:absolute;left:0;text-align:left;margin-left:434.5pt;margin-top:46.75pt;width:34pt;height:34pt;z-index:25192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rXswIAAMc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7B2CF853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784AF2D5" wp14:editId="6E52BF1A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2132536956" name="Snip and Round Single Corner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3952FA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 w:rsidRPr="004E4E79"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AF2D5" id="_x0000_s1051" style="position:absolute;left:0;text-align:left;margin-left:434.5pt;margin-top:11.5pt;width:34pt;height:34pt;z-index:25192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C3952FA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 w:rsidRPr="004E4E79"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777A2DAC" wp14:editId="2537089C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368200029" name="Snip and Round Single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E136AE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A2DAC" id="_x0000_s1052" style="position:absolute;left:0;text-align:left;margin-left:434.5pt;margin-top:82pt;width:34pt;height:34pt;z-index:25192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9sXswIAAMc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CE136AE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4B521C84" wp14:editId="281CD79C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806505658" name="Snip and Round Single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26B983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21C84" id="_x0000_s1053" style="position:absolute;left:0;text-align:left;margin-left:434.5pt;margin-top:117.25pt;width:34pt;height:34pt;z-index:25193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926B983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75884579" wp14:editId="07DE2FF1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1919275769" name="Snip and Round Single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76882F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84579" id="_x0000_s1054" style="position:absolute;left:0;text-align:left;margin-left:434.5pt;margin-top:152.5pt;width:34pt;height:34pt;z-index:25193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u04swIAAMc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1176882F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71E1E320" wp14:editId="01D333C5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879818680" name="Snip and Round Single Corner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E08B0B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1E320" id="_x0000_s1055" style="position:absolute;left:0;text-align:left;margin-left:434.5pt;margin-top:187.75pt;width:34pt;height:34pt;z-index:25193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11E08B0B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1E75CAD6" wp14:editId="27F3250D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161467762" name="Snip and Round Single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8316A0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5CAD6" id="_x0000_s1056" style="position:absolute;left:0;text-align:left;margin-left:434.5pt;margin-top:223pt;width:34pt;height:34pt;z-index:25193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148316A0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35E11BC5" wp14:editId="17F32950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1855264546" name="Snip and Round Single Corner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013C9A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11BC5" id="_x0000_s1057" style="position:absolute;left:0;text-align:left;margin-left:434.5pt;margin-top:258.25pt;width:34pt;height:34pt;z-index:25193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36013C9A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5B4C572" w14:textId="77777777" w:rsidR="00521AC4" w:rsidRPr="00521AC4" w:rsidRDefault="00521AC4" w:rsidP="00521AC4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521AC4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Publikation </w:t>
      </w:r>
      <w:r>
        <w:rPr>
          <w:rFonts w:asciiTheme="majorHAnsi" w:hAnsiTheme="majorHAnsi" w:cstheme="majorHAnsi"/>
          <w:b/>
          <w:bCs/>
          <w:sz w:val="34"/>
          <w:szCs w:val="34"/>
          <w:lang w:val="sv-SE"/>
        </w:rPr>
        <w:t>D</w:t>
      </w:r>
    </w:p>
    <w:p w14:paraId="3307ADD0" w14:textId="77777777" w:rsidR="00521AC4" w:rsidRPr="00521AC4" w:rsidRDefault="00521AC4" w:rsidP="00521AC4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521AC4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48A3C0BB" w14:textId="77777777" w:rsidR="00521AC4" w:rsidRPr="003B2A73" w:rsidRDefault="00521AC4" w:rsidP="00521AC4">
      <w:pPr>
        <w:rPr>
          <w:rFonts w:asciiTheme="majorHAnsi" w:hAnsiTheme="majorHAnsi" w:cstheme="majorHAnsi"/>
          <w:lang w:val="sv-SE"/>
        </w:rPr>
      </w:pPr>
      <w:r w:rsidRPr="00521AC4">
        <w:rPr>
          <w:rFonts w:asciiTheme="majorHAnsi" w:hAnsiTheme="majorHAnsi" w:cstheme="majorHAnsi"/>
          <w:lang w:val="sv-SE"/>
        </w:rPr>
        <w:t>[</w:t>
      </w:r>
      <w:r w:rsidRPr="00521AC4">
        <w:rPr>
          <w:rFonts w:asciiTheme="majorHAnsi" w:hAnsiTheme="majorHAnsi" w:cstheme="majorHAnsi"/>
          <w:b/>
          <w:bCs/>
          <w:lang w:val="sv-SE"/>
        </w:rPr>
        <w:t>OBS!</w:t>
      </w:r>
      <w:r w:rsidRPr="00521AC4">
        <w:rPr>
          <w:rFonts w:asciiTheme="majorHAnsi" w:hAnsiTheme="majorHAnsi" w:cstheme="majorHAnsi"/>
          <w:lang w:val="sv-SE"/>
        </w:rPr>
        <w:t xml:space="preserve"> </w:t>
      </w:r>
      <w:r w:rsidRPr="002D1222">
        <w:rPr>
          <w:rFonts w:asciiTheme="majorHAnsi" w:hAnsiTheme="majorHAnsi" w:cstheme="majorHAnsi"/>
          <w:lang w:val="sv-SE"/>
        </w:rPr>
        <w:t xml:space="preserve">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</w:t>
      </w:r>
      <w:r w:rsidR="00FA52B6">
        <w:rPr>
          <w:rFonts w:asciiTheme="majorHAnsi" w:hAnsiTheme="majorHAnsi" w:cstheme="majorHAnsi"/>
          <w:lang w:val="sv-SE"/>
        </w:rPr>
        <w:t>mörk</w:t>
      </w:r>
      <w:r>
        <w:rPr>
          <w:rFonts w:asciiTheme="majorHAnsi" w:hAnsiTheme="majorHAnsi" w:cstheme="majorHAnsi"/>
          <w:lang w:val="sv-SE"/>
        </w:rPr>
        <w:t>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4D259A4D" w14:textId="77777777" w:rsidR="00521AC4" w:rsidRPr="00EF3E2A" w:rsidRDefault="00521AC4" w:rsidP="00521AC4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369D6A0B" w14:textId="77777777" w:rsidR="00521AC4" w:rsidRPr="00EF3E2A" w:rsidRDefault="00521AC4" w:rsidP="00521AC4">
      <w:pPr>
        <w:rPr>
          <w:lang w:val="sv-SE"/>
        </w:rPr>
      </w:pPr>
    </w:p>
    <w:p w14:paraId="4FF9FB51" w14:textId="77777777" w:rsidR="00521AC4" w:rsidRPr="00EF3E2A" w:rsidRDefault="00521AC4" w:rsidP="00521AC4">
      <w:pPr>
        <w:rPr>
          <w:lang w:val="sv-SE"/>
        </w:rPr>
      </w:pPr>
    </w:p>
    <w:p w14:paraId="442B2BAA" w14:textId="77777777" w:rsidR="00521AC4" w:rsidRPr="00EF3E2A" w:rsidRDefault="00521AC4" w:rsidP="00521AC4">
      <w:pPr>
        <w:rPr>
          <w:lang w:val="sv-SE"/>
        </w:rPr>
      </w:pPr>
    </w:p>
    <w:p w14:paraId="4736FF69" w14:textId="77777777" w:rsidR="00521AC4" w:rsidRPr="007C3690" w:rsidRDefault="00521AC4" w:rsidP="00521AC4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3966CE">
        <w:rPr>
          <w:rFonts w:asciiTheme="majorHAnsi" w:hAnsiTheme="majorHAnsi" w:cstheme="majorHAnsi"/>
          <w:lang w:val="sv-SE"/>
        </w:rPr>
        <w:t>Tidskrift/ konferens</w:t>
      </w:r>
      <w:r w:rsidR="003966CE" w:rsidRPr="009F7443">
        <w:rPr>
          <w:rFonts w:asciiTheme="majorHAnsi" w:hAnsiTheme="majorHAnsi" w:cstheme="majorHAnsi"/>
          <w:lang w:val="sv-SE"/>
        </w:rPr>
        <w:t xml:space="preserve"> </w:t>
      </w:r>
      <w:r w:rsidR="003966CE">
        <w:rPr>
          <w:rFonts w:asciiTheme="majorHAnsi" w:hAnsiTheme="majorHAnsi" w:cstheme="majorHAnsi"/>
          <w:lang w:val="sv-SE"/>
        </w:rPr>
        <w:t>samt</w:t>
      </w:r>
      <w:r w:rsidR="003966CE" w:rsidRPr="009F7443">
        <w:rPr>
          <w:rFonts w:asciiTheme="majorHAnsi" w:hAnsiTheme="majorHAnsi" w:cstheme="majorHAnsi"/>
          <w:lang w:val="sv-SE"/>
        </w:rPr>
        <w:t xml:space="preserve"> </w:t>
      </w:r>
      <w:r w:rsidR="003966CE">
        <w:rPr>
          <w:rFonts w:asciiTheme="majorHAnsi" w:hAnsiTheme="majorHAnsi" w:cstheme="majorHAnsi"/>
          <w:lang w:val="sv-SE"/>
        </w:rPr>
        <w:t>månad och år</w:t>
      </w:r>
      <w:r w:rsidRPr="009F7443">
        <w:rPr>
          <w:rFonts w:asciiTheme="majorHAnsi" w:hAnsiTheme="majorHAnsi" w:cstheme="majorHAnsi"/>
          <w:lang w:val="sv-SE"/>
        </w:rPr>
        <w:t xml:space="preserve"> Arial Fetstil 12 pt Format: Normal 1]</w:t>
      </w:r>
    </w:p>
    <w:p w14:paraId="23F13324" w14:textId="77777777" w:rsidR="00521AC4" w:rsidRPr="003966CE" w:rsidRDefault="00521AC4" w:rsidP="003966CE">
      <w:pPr>
        <w:rPr>
          <w:sz w:val="20"/>
          <w:szCs w:val="20"/>
          <w:lang w:val="sv-SE"/>
        </w:rPr>
      </w:pPr>
    </w:p>
    <w:p w14:paraId="7743B74E" w14:textId="77777777" w:rsidR="00D965FA" w:rsidRPr="003966CE" w:rsidRDefault="00D965FA" w:rsidP="003966CE">
      <w:pPr>
        <w:rPr>
          <w:sz w:val="20"/>
          <w:szCs w:val="20"/>
          <w:lang w:val="sv-SE"/>
        </w:rPr>
      </w:pPr>
    </w:p>
    <w:p w14:paraId="7BDC1342" w14:textId="77777777" w:rsidR="00521AC4" w:rsidRPr="003966CE" w:rsidRDefault="00521AC4" w:rsidP="003966CE">
      <w:pPr>
        <w:rPr>
          <w:sz w:val="20"/>
          <w:szCs w:val="20"/>
          <w:lang w:val="sv-SE"/>
        </w:rPr>
      </w:pPr>
    </w:p>
    <w:p w14:paraId="44DBC8C8" w14:textId="77777777" w:rsidR="00521AC4" w:rsidRPr="003966CE" w:rsidRDefault="00521AC4" w:rsidP="003966CE">
      <w:pPr>
        <w:rPr>
          <w:sz w:val="20"/>
          <w:szCs w:val="20"/>
          <w:lang w:val="sv-SE"/>
        </w:rPr>
      </w:pPr>
    </w:p>
    <w:p w14:paraId="3EB27999" w14:textId="77777777" w:rsidR="00220F36" w:rsidRDefault="00521AC4" w:rsidP="00220F36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5B284E">
        <w:rPr>
          <w:sz w:val="20"/>
          <w:szCs w:val="20"/>
          <w:lang w:val="sv-SE"/>
        </w:rPr>
        <w:t xml:space="preserve">Text om tillstånd 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[</w:t>
      </w:r>
      <w:r w:rsidR="00220F36" w:rsidRPr="00A37D5C">
        <w:rPr>
          <w:rFonts w:asciiTheme="majorHAnsi" w:hAnsiTheme="majorHAnsi" w:cstheme="majorHAnsi"/>
          <w:sz w:val="20"/>
          <w:szCs w:val="20"/>
          <w:lang w:val="sv-SE"/>
        </w:rPr>
        <w:t>Garamond 10 pt</w:t>
      </w:r>
    </w:p>
    <w:p w14:paraId="5FEFAD5C" w14:textId="77777777" w:rsidR="00521AC4" w:rsidRDefault="00220F36" w:rsidP="00220F36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  <w:sectPr w:rsidR="00521AC4" w:rsidSect="00521AC4">
          <w:type w:val="oddPage"/>
          <w:pgSz w:w="9356" w:h="13721"/>
          <w:pgMar w:top="1134" w:right="1247" w:bottom="1531" w:left="1247" w:header="709" w:footer="709" w:gutter="0"/>
          <w:cols w:space="708"/>
          <w:titlePg/>
          <w:docGrid w:linePitch="360"/>
        </w:sectPr>
      </w:pPr>
      <w:r>
        <w:rPr>
          <w:rFonts w:asciiTheme="majorHAnsi" w:hAnsiTheme="majorHAnsi" w:cstheme="majorHAnsi"/>
          <w:sz w:val="20"/>
          <w:szCs w:val="20"/>
          <w:lang w:val="sv-SE"/>
        </w:rPr>
        <w:t>[</w:t>
      </w:r>
      <w:r w:rsidR="00521AC4" w:rsidRPr="00A37D5C">
        <w:rPr>
          <w:rFonts w:asciiTheme="majorHAnsi" w:hAnsiTheme="majorHAnsi" w:cstheme="majorHAnsi"/>
          <w:sz w:val="20"/>
          <w:szCs w:val="20"/>
          <w:lang w:val="sv-SE"/>
        </w:rPr>
        <w:t>Se info</w:t>
      </w:r>
      <w:r w:rsidR="00D965FA">
        <w:rPr>
          <w:rFonts w:asciiTheme="majorHAnsi" w:hAnsiTheme="majorHAnsi" w:cstheme="majorHAnsi"/>
          <w:sz w:val="20"/>
          <w:szCs w:val="20"/>
          <w:lang w:val="sv-SE"/>
        </w:rPr>
        <w:t>rmation i instruktionerna</w:t>
      </w:r>
      <w:r w:rsidR="00C63195">
        <w:rPr>
          <w:rFonts w:asciiTheme="majorHAnsi" w:hAnsiTheme="majorHAnsi" w:cstheme="majorHAnsi"/>
          <w:sz w:val="20"/>
          <w:szCs w:val="20"/>
          <w:lang w:val="sv-SE"/>
        </w:rPr>
        <w:t xml:space="preserve"> om tillstånd</w:t>
      </w:r>
      <w:r w:rsidR="00521AC4" w:rsidRPr="00A37D5C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08DA86E8" w14:textId="77777777" w:rsidR="00521AC4" w:rsidRPr="00EB65F8" w:rsidRDefault="00521AC4" w:rsidP="00521AC4">
      <w:pPr>
        <w:rPr>
          <w:color w:val="FF0000"/>
          <w:lang w:val="sv-SE"/>
        </w:rPr>
      </w:pPr>
    </w:p>
    <w:p w14:paraId="427615A6" w14:textId="77777777" w:rsidR="00521AC4" w:rsidRDefault="00521AC4" w:rsidP="00521AC4">
      <w:pPr>
        <w:rPr>
          <w:lang w:val="sv-SE"/>
        </w:rPr>
      </w:pPr>
    </w:p>
    <w:p w14:paraId="472950F4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17137DB4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61CA2CCB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24254FC0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467130B9" w14:textId="77777777" w:rsidR="00521AC4" w:rsidRPr="00DB7B87" w:rsidRDefault="00521AC4" w:rsidP="00521AC4">
      <w:pPr>
        <w:rPr>
          <w:rFonts w:ascii="Arial" w:hAnsi="Arial" w:cs="Arial"/>
          <w:sz w:val="34"/>
          <w:szCs w:val="34"/>
          <w:lang w:val="sv-SE"/>
        </w:rPr>
      </w:pP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5A31C791" wp14:editId="42C1EB81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2030272602" name="Snip and Round Single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CD522E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1C791" id="_x0000_s1058" style="position:absolute;left:0;text-align:left;margin-left:434.5pt;margin-top:46.75pt;width:34pt;height:34pt;z-index:25193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CCD522E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24749366" wp14:editId="27477A3C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1812398983" name="Snip and Round Single Corner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EB1EC5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 w:rsidRPr="004E4E79"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49366" id="_x0000_s1059" style="position:absolute;left:0;text-align:left;margin-left:434.5pt;margin-top:11.5pt;width:34pt;height:34pt;z-index:25193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7FEB1EC5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 w:rsidRPr="004E4E79"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7C2922E4" wp14:editId="512C6F86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1427944734" name="Snip and Round Single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51A859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922E4" id="_x0000_s1060" style="position:absolute;left:0;text-align:left;margin-left:434.5pt;margin-top:82pt;width:34pt;height:34pt;z-index:25193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3151A859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30BF5AB2" wp14:editId="38073189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1212312009" name="Snip and Round Single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635E1C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F5AB2" id="_x0000_s1061" style="position:absolute;left:0;text-align:left;margin-left:434.5pt;margin-top:117.25pt;width:34pt;height:34pt;z-index:25193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E635E1C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07042A91" wp14:editId="45E1AF54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743291380" name="Snip and Round Single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43C7D9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42A91" id="_x0000_s1062" style="position:absolute;left:0;text-align:left;margin-left:434.5pt;margin-top:152.5pt;width:34pt;height:34pt;z-index:25194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6043C7D9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7E0FFB42" wp14:editId="462719B3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729245000" name="Snip and Round Single Corner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7AC652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FFB42" id="_x0000_s1063" style="position:absolute;left:0;text-align:left;margin-left:434.5pt;margin-top:187.75pt;width:34pt;height:34pt;z-index:25194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37AC652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6511B248" wp14:editId="72F14E38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365837609" name="Snip and Round Single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95C1EF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1B248" id="_x0000_s1064" style="position:absolute;left:0;text-align:left;margin-left:434.5pt;margin-top:223pt;width:34pt;height:34pt;z-index:25194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1A95C1EF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2E52A0EC" wp14:editId="32F44AD6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1655495232" name="Snip and Round Single Corner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782992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2A0EC" id="_x0000_s1065" style="position:absolute;left:0;text-align:left;margin-left:434.5pt;margin-top:258.25pt;width:34pt;height:34pt;z-index:25194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1782992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F66F6FB" w14:textId="77777777" w:rsidR="00521AC4" w:rsidRPr="00521AC4" w:rsidRDefault="00521AC4" w:rsidP="00521AC4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521AC4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Publikation </w:t>
      </w:r>
      <w:r>
        <w:rPr>
          <w:rFonts w:asciiTheme="majorHAnsi" w:hAnsiTheme="majorHAnsi" w:cstheme="majorHAnsi"/>
          <w:b/>
          <w:bCs/>
          <w:sz w:val="34"/>
          <w:szCs w:val="34"/>
          <w:lang w:val="sv-SE"/>
        </w:rPr>
        <w:t>E</w:t>
      </w:r>
    </w:p>
    <w:p w14:paraId="2C1DE9DB" w14:textId="77777777" w:rsidR="00521AC4" w:rsidRPr="00521AC4" w:rsidRDefault="00521AC4" w:rsidP="00521AC4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521AC4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12A134FA" w14:textId="77777777" w:rsidR="00521AC4" w:rsidRPr="003B2A73" w:rsidRDefault="00521AC4" w:rsidP="00521AC4">
      <w:pPr>
        <w:rPr>
          <w:rFonts w:asciiTheme="majorHAnsi" w:hAnsiTheme="majorHAnsi" w:cstheme="majorHAnsi"/>
          <w:lang w:val="sv-SE"/>
        </w:rPr>
      </w:pPr>
      <w:r w:rsidRPr="00521AC4">
        <w:rPr>
          <w:rFonts w:asciiTheme="majorHAnsi" w:hAnsiTheme="majorHAnsi" w:cstheme="majorHAnsi"/>
          <w:lang w:val="sv-SE"/>
        </w:rPr>
        <w:t>[</w:t>
      </w:r>
      <w:r w:rsidRPr="00521AC4">
        <w:rPr>
          <w:rFonts w:asciiTheme="majorHAnsi" w:hAnsiTheme="majorHAnsi" w:cstheme="majorHAnsi"/>
          <w:b/>
          <w:bCs/>
          <w:lang w:val="sv-SE"/>
        </w:rPr>
        <w:t>OBS!</w:t>
      </w:r>
      <w:r w:rsidRPr="00521AC4">
        <w:rPr>
          <w:rFonts w:asciiTheme="majorHAnsi" w:hAnsiTheme="majorHAnsi" w:cstheme="majorHAnsi"/>
          <w:lang w:val="sv-SE"/>
        </w:rPr>
        <w:t xml:space="preserve"> </w:t>
      </w:r>
      <w:r w:rsidRPr="002D1222">
        <w:rPr>
          <w:rFonts w:asciiTheme="majorHAnsi" w:hAnsiTheme="majorHAnsi" w:cstheme="majorHAnsi"/>
          <w:lang w:val="sv-SE"/>
        </w:rPr>
        <w:t xml:space="preserve">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4D7A1A0F" w14:textId="77777777" w:rsidR="00521AC4" w:rsidRPr="00EF3E2A" w:rsidRDefault="00521AC4" w:rsidP="00521AC4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604696FA" w14:textId="77777777" w:rsidR="00521AC4" w:rsidRPr="00EF3E2A" w:rsidRDefault="00521AC4" w:rsidP="00521AC4">
      <w:pPr>
        <w:rPr>
          <w:lang w:val="sv-SE"/>
        </w:rPr>
      </w:pPr>
    </w:p>
    <w:p w14:paraId="0F1AD362" w14:textId="77777777" w:rsidR="00521AC4" w:rsidRPr="00EF3E2A" w:rsidRDefault="00521AC4" w:rsidP="00521AC4">
      <w:pPr>
        <w:rPr>
          <w:lang w:val="sv-SE"/>
        </w:rPr>
      </w:pPr>
    </w:p>
    <w:p w14:paraId="132C12EC" w14:textId="77777777" w:rsidR="00521AC4" w:rsidRPr="00EF3E2A" w:rsidRDefault="00521AC4" w:rsidP="00521AC4">
      <w:pPr>
        <w:rPr>
          <w:lang w:val="sv-SE"/>
        </w:rPr>
      </w:pPr>
    </w:p>
    <w:p w14:paraId="1CDEA3AE" w14:textId="77777777" w:rsidR="00521AC4" w:rsidRPr="007C3690" w:rsidRDefault="00521AC4" w:rsidP="00521AC4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3966CE">
        <w:rPr>
          <w:rFonts w:asciiTheme="majorHAnsi" w:hAnsiTheme="majorHAnsi" w:cstheme="majorHAnsi"/>
          <w:lang w:val="sv-SE"/>
        </w:rPr>
        <w:t>Tidskrift/ konferens</w:t>
      </w:r>
      <w:r w:rsidR="003966CE" w:rsidRPr="009F7443">
        <w:rPr>
          <w:rFonts w:asciiTheme="majorHAnsi" w:hAnsiTheme="majorHAnsi" w:cstheme="majorHAnsi"/>
          <w:lang w:val="sv-SE"/>
        </w:rPr>
        <w:t xml:space="preserve"> </w:t>
      </w:r>
      <w:r w:rsidR="003966CE">
        <w:rPr>
          <w:rFonts w:asciiTheme="majorHAnsi" w:hAnsiTheme="majorHAnsi" w:cstheme="majorHAnsi"/>
          <w:lang w:val="sv-SE"/>
        </w:rPr>
        <w:t>samt</w:t>
      </w:r>
      <w:r w:rsidR="003966CE" w:rsidRPr="009F7443">
        <w:rPr>
          <w:rFonts w:asciiTheme="majorHAnsi" w:hAnsiTheme="majorHAnsi" w:cstheme="majorHAnsi"/>
          <w:lang w:val="sv-SE"/>
        </w:rPr>
        <w:t xml:space="preserve"> </w:t>
      </w:r>
      <w:r w:rsidR="003966CE">
        <w:rPr>
          <w:rFonts w:asciiTheme="majorHAnsi" w:hAnsiTheme="majorHAnsi" w:cstheme="majorHAnsi"/>
          <w:lang w:val="sv-SE"/>
        </w:rPr>
        <w:t>månad och år</w:t>
      </w:r>
      <w:r w:rsidRPr="009F7443">
        <w:rPr>
          <w:rFonts w:asciiTheme="majorHAnsi" w:hAnsiTheme="majorHAnsi" w:cstheme="majorHAnsi"/>
          <w:lang w:val="sv-SE"/>
        </w:rPr>
        <w:t xml:space="preserve"> Arial Fetstil 12 pt Format: Normal 1]</w:t>
      </w:r>
    </w:p>
    <w:p w14:paraId="243A09AD" w14:textId="77777777" w:rsidR="00521AC4" w:rsidRPr="003966CE" w:rsidRDefault="00521AC4" w:rsidP="003966CE">
      <w:pPr>
        <w:rPr>
          <w:sz w:val="20"/>
          <w:szCs w:val="20"/>
          <w:lang w:val="sv-SE"/>
        </w:rPr>
      </w:pPr>
    </w:p>
    <w:p w14:paraId="619205EA" w14:textId="77777777" w:rsidR="00F21D5B" w:rsidRPr="003966CE" w:rsidRDefault="00F21D5B" w:rsidP="003966CE">
      <w:pPr>
        <w:rPr>
          <w:sz w:val="20"/>
          <w:szCs w:val="20"/>
          <w:lang w:val="sv-SE"/>
        </w:rPr>
      </w:pPr>
    </w:p>
    <w:p w14:paraId="39F9DA91" w14:textId="77777777" w:rsidR="00F21D5B" w:rsidRPr="003966CE" w:rsidRDefault="00F21D5B" w:rsidP="003966CE">
      <w:pPr>
        <w:rPr>
          <w:sz w:val="20"/>
          <w:szCs w:val="20"/>
          <w:lang w:val="sv-SE"/>
        </w:rPr>
      </w:pPr>
    </w:p>
    <w:p w14:paraId="4142D07B" w14:textId="77777777" w:rsidR="00521AC4" w:rsidRPr="003A402F" w:rsidRDefault="00521AC4" w:rsidP="003A402F">
      <w:pPr>
        <w:rPr>
          <w:sz w:val="20"/>
          <w:szCs w:val="20"/>
          <w:lang w:val="sv-SE"/>
        </w:rPr>
      </w:pPr>
    </w:p>
    <w:p w14:paraId="3B44D66D" w14:textId="77777777" w:rsidR="003A402F" w:rsidRDefault="00521AC4" w:rsidP="003A402F">
      <w:pPr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E03E1A">
        <w:rPr>
          <w:sz w:val="20"/>
          <w:szCs w:val="20"/>
          <w:lang w:val="sv-SE"/>
        </w:rPr>
        <w:t xml:space="preserve">Text om tillstånd </w:t>
      </w:r>
      <w:r w:rsidRPr="00E03E1A">
        <w:rPr>
          <w:rFonts w:asciiTheme="majorHAnsi" w:hAnsiTheme="majorHAnsi" w:cstheme="majorHAnsi"/>
          <w:sz w:val="20"/>
          <w:szCs w:val="20"/>
          <w:lang w:val="sv-SE"/>
        </w:rPr>
        <w:t>[</w:t>
      </w:r>
      <w:r w:rsidR="003A402F">
        <w:rPr>
          <w:rFonts w:asciiTheme="majorHAnsi" w:hAnsiTheme="majorHAnsi" w:cstheme="majorHAnsi"/>
          <w:sz w:val="20"/>
          <w:szCs w:val="20"/>
          <w:lang w:val="sv-SE"/>
        </w:rPr>
        <w:t>Garamond 10 pt]</w:t>
      </w:r>
    </w:p>
    <w:p w14:paraId="5AE2E1F9" w14:textId="77777777" w:rsidR="00521AC4" w:rsidRPr="00743FCD" w:rsidRDefault="003A402F" w:rsidP="003A402F">
      <w:pPr>
        <w:jc w:val="center"/>
        <w:rPr>
          <w:rFonts w:asciiTheme="majorHAnsi" w:hAnsiTheme="majorHAnsi" w:cstheme="majorHAnsi"/>
          <w:sz w:val="20"/>
          <w:szCs w:val="20"/>
          <w:lang w:val="sv-SE"/>
        </w:rPr>
        <w:sectPr w:rsidR="00521AC4" w:rsidRPr="00743FCD" w:rsidSect="00521AC4">
          <w:type w:val="oddPage"/>
          <w:pgSz w:w="9356" w:h="13721"/>
          <w:pgMar w:top="1134" w:right="1247" w:bottom="1531" w:left="1247" w:header="709" w:footer="709" w:gutter="0"/>
          <w:cols w:space="708"/>
          <w:titlePg/>
          <w:docGrid w:linePitch="360"/>
        </w:sectPr>
      </w:pPr>
      <w:r w:rsidRPr="00743FCD">
        <w:rPr>
          <w:rFonts w:asciiTheme="majorHAnsi" w:hAnsiTheme="majorHAnsi" w:cstheme="majorHAnsi"/>
          <w:sz w:val="20"/>
          <w:szCs w:val="20"/>
          <w:lang w:val="sv-SE"/>
        </w:rPr>
        <w:t>[</w:t>
      </w:r>
      <w:r w:rsidR="00521AC4" w:rsidRPr="00743FCD">
        <w:rPr>
          <w:rFonts w:asciiTheme="majorHAnsi" w:hAnsiTheme="majorHAnsi" w:cstheme="majorHAnsi"/>
          <w:sz w:val="20"/>
          <w:szCs w:val="20"/>
          <w:lang w:val="sv-SE"/>
        </w:rPr>
        <w:t>Se info</w:t>
      </w:r>
      <w:r w:rsidR="00FA52B6" w:rsidRPr="00743FCD">
        <w:rPr>
          <w:rFonts w:asciiTheme="majorHAnsi" w:hAnsiTheme="majorHAnsi" w:cstheme="majorHAnsi"/>
          <w:sz w:val="20"/>
          <w:szCs w:val="20"/>
          <w:lang w:val="sv-SE"/>
        </w:rPr>
        <w:t>rmation i instruktionerna om tillstånd</w:t>
      </w:r>
      <w:r w:rsidR="00521AC4" w:rsidRPr="00743FCD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4D03E725" w14:textId="77777777" w:rsidR="00521AC4" w:rsidRPr="00B46B3D" w:rsidRDefault="00521AC4" w:rsidP="00521AC4">
      <w:pPr>
        <w:rPr>
          <w:lang w:val="sv-SE"/>
        </w:rPr>
      </w:pPr>
    </w:p>
    <w:p w14:paraId="29C7608B" w14:textId="77777777" w:rsidR="00521AC4" w:rsidRDefault="00521AC4" w:rsidP="00521AC4">
      <w:pPr>
        <w:rPr>
          <w:lang w:val="sv-SE"/>
        </w:rPr>
      </w:pPr>
    </w:p>
    <w:p w14:paraId="60CF6FC3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10FF7FAF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34D20902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78B0608C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2174DE5C" w14:textId="77777777" w:rsidR="00521AC4" w:rsidRPr="00DB7B87" w:rsidRDefault="00521AC4" w:rsidP="00521AC4">
      <w:pPr>
        <w:rPr>
          <w:rFonts w:ascii="Arial" w:hAnsi="Arial" w:cs="Arial"/>
          <w:sz w:val="34"/>
          <w:szCs w:val="34"/>
          <w:lang w:val="sv-SE"/>
        </w:rPr>
      </w:pP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2E735B3C" wp14:editId="1A7FCD50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708775705" name="Snip and Round Single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6453A7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35B3C" id="_x0000_s1066" style="position:absolute;left:0;text-align:left;margin-left:434.5pt;margin-top:46.75pt;width:34pt;height:34pt;z-index:25194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326453A7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33F4389A" wp14:editId="3B2C2AD0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1638275898" name="Snip and Round Single Corner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3497A4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 w:rsidRPr="004E4E79"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4389A" id="_x0000_s1067" style="position:absolute;left:0;text-align:left;margin-left:434.5pt;margin-top:11.5pt;width:34pt;height:34pt;z-index:25194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Ly5sgIAAMc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63497A4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 w:rsidRPr="004E4E79"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28733040" wp14:editId="660ED40D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217677692" name="Snip and Round Single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5B918D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33040" id="_x0000_s1068" style="position:absolute;left:0;text-align:left;margin-left:434.5pt;margin-top:82pt;width:34pt;height:34pt;z-index:25194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05B918D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61E9D787" wp14:editId="62FE49F5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310044014" name="Snip and Round Single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B0E62D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9D787" id="_x0000_s1069" style="position:absolute;left:0;text-align:left;margin-left:434.5pt;margin-top:117.25pt;width:34pt;height:34pt;z-index:25194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115sgIAAMc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9B0E62D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506815C4" wp14:editId="4417F145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1744629667" name="Snip and Round Single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BB2A16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6815C4" id="_x0000_s1070" style="position:absolute;left:0;text-align:left;margin-left:434.5pt;margin-top:152.5pt;width:34pt;height:34pt;z-index:25195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8ZuswIAAMc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1BB2A16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658FC193" wp14:editId="5702189D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796256620" name="Snip and Round Single Corner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E2EF09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FC193" id="_x0000_s1071" style="position:absolute;left:0;text-align:left;margin-left:434.5pt;margin-top:187.75pt;width:34pt;height:34pt;z-index:25195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4E2EF09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067734AD" wp14:editId="262C8B12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15009956" name="Snip and Round Single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35BFD1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734AD" id="_x0000_s1072" style="position:absolute;left:0;text-align:left;margin-left:434.5pt;margin-top:223pt;width:34pt;height:34pt;z-index:25195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CeuswIAAMc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B35BFD1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15DFEA30" wp14:editId="4A27F334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1325750096" name="Snip and Round Single Corner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B2643F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FEA30" id="_x0000_s1073" style="position:absolute;left:0;text-align:left;margin-left:434.5pt;margin-top:258.25pt;width:34pt;height:34pt;z-index:25195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7CB2643F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B8340DF" w14:textId="77777777" w:rsidR="00521AC4" w:rsidRPr="00521AC4" w:rsidRDefault="00521AC4" w:rsidP="00521AC4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521AC4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Publikation </w:t>
      </w:r>
      <w:r>
        <w:rPr>
          <w:rFonts w:asciiTheme="majorHAnsi" w:hAnsiTheme="majorHAnsi" w:cstheme="majorHAnsi"/>
          <w:b/>
          <w:bCs/>
          <w:sz w:val="34"/>
          <w:szCs w:val="34"/>
          <w:lang w:val="sv-SE"/>
        </w:rPr>
        <w:t>F</w:t>
      </w:r>
    </w:p>
    <w:p w14:paraId="155C6F80" w14:textId="77777777" w:rsidR="00521AC4" w:rsidRPr="00521AC4" w:rsidRDefault="00521AC4" w:rsidP="00521AC4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521AC4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162E35BA" w14:textId="77777777" w:rsidR="00521AC4" w:rsidRPr="003B2A73" w:rsidRDefault="00521AC4" w:rsidP="00521AC4">
      <w:pPr>
        <w:rPr>
          <w:rFonts w:asciiTheme="majorHAnsi" w:hAnsiTheme="majorHAnsi" w:cstheme="majorHAnsi"/>
          <w:lang w:val="sv-SE"/>
        </w:rPr>
      </w:pPr>
      <w:r w:rsidRPr="00521AC4">
        <w:rPr>
          <w:rFonts w:asciiTheme="majorHAnsi" w:hAnsiTheme="majorHAnsi" w:cstheme="majorHAnsi"/>
          <w:lang w:val="sv-SE"/>
        </w:rPr>
        <w:t>[</w:t>
      </w:r>
      <w:r w:rsidRPr="00521AC4">
        <w:rPr>
          <w:rFonts w:asciiTheme="majorHAnsi" w:hAnsiTheme="majorHAnsi" w:cstheme="majorHAnsi"/>
          <w:b/>
          <w:bCs/>
          <w:lang w:val="sv-SE"/>
        </w:rPr>
        <w:t>OBS!</w:t>
      </w:r>
      <w:r w:rsidRPr="00521AC4">
        <w:rPr>
          <w:rFonts w:asciiTheme="majorHAnsi" w:hAnsiTheme="majorHAnsi" w:cstheme="majorHAnsi"/>
          <w:lang w:val="sv-SE"/>
        </w:rPr>
        <w:t xml:space="preserve"> </w:t>
      </w:r>
      <w:r w:rsidRPr="002D1222">
        <w:rPr>
          <w:rFonts w:asciiTheme="majorHAnsi" w:hAnsiTheme="majorHAnsi" w:cstheme="majorHAnsi"/>
          <w:lang w:val="sv-SE"/>
        </w:rPr>
        <w:t xml:space="preserve">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05CFEB34" w14:textId="77777777" w:rsidR="00521AC4" w:rsidRPr="00EF3E2A" w:rsidRDefault="00521AC4" w:rsidP="00521AC4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147EDA13" w14:textId="77777777" w:rsidR="00521AC4" w:rsidRPr="00EF3E2A" w:rsidRDefault="00521AC4" w:rsidP="00521AC4">
      <w:pPr>
        <w:rPr>
          <w:lang w:val="sv-SE"/>
        </w:rPr>
      </w:pPr>
    </w:p>
    <w:p w14:paraId="6180B682" w14:textId="77777777" w:rsidR="00521AC4" w:rsidRPr="00EF3E2A" w:rsidRDefault="00521AC4" w:rsidP="00521AC4">
      <w:pPr>
        <w:rPr>
          <w:lang w:val="sv-SE"/>
        </w:rPr>
      </w:pPr>
    </w:p>
    <w:p w14:paraId="21E68E7E" w14:textId="77777777" w:rsidR="00521AC4" w:rsidRPr="00EF3E2A" w:rsidRDefault="00521AC4" w:rsidP="00521AC4">
      <w:pPr>
        <w:rPr>
          <w:lang w:val="sv-SE"/>
        </w:rPr>
      </w:pPr>
    </w:p>
    <w:p w14:paraId="24F53584" w14:textId="77777777" w:rsidR="00521AC4" w:rsidRPr="000248FB" w:rsidRDefault="00521AC4" w:rsidP="000248FB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DB2B08">
        <w:rPr>
          <w:rFonts w:asciiTheme="majorHAnsi" w:hAnsiTheme="majorHAnsi" w:cstheme="majorHAnsi"/>
          <w:lang w:val="sv-SE"/>
        </w:rPr>
        <w:t>Tidskrift/ konferens</w:t>
      </w:r>
      <w:r w:rsidR="00DB2B08" w:rsidRPr="009F7443">
        <w:rPr>
          <w:rFonts w:asciiTheme="majorHAnsi" w:hAnsiTheme="majorHAnsi" w:cstheme="majorHAnsi"/>
          <w:lang w:val="sv-SE"/>
        </w:rPr>
        <w:t xml:space="preserve"> </w:t>
      </w:r>
      <w:r w:rsidR="00DB2B08">
        <w:rPr>
          <w:rFonts w:asciiTheme="majorHAnsi" w:hAnsiTheme="majorHAnsi" w:cstheme="majorHAnsi"/>
          <w:lang w:val="sv-SE"/>
        </w:rPr>
        <w:t>samt</w:t>
      </w:r>
      <w:r w:rsidR="00DB2B08" w:rsidRPr="009F7443">
        <w:rPr>
          <w:rFonts w:asciiTheme="majorHAnsi" w:hAnsiTheme="majorHAnsi" w:cstheme="majorHAnsi"/>
          <w:lang w:val="sv-SE"/>
        </w:rPr>
        <w:t xml:space="preserve"> </w:t>
      </w:r>
      <w:r w:rsidR="00DB2B08">
        <w:rPr>
          <w:rFonts w:asciiTheme="majorHAnsi" w:hAnsiTheme="majorHAnsi" w:cstheme="majorHAnsi"/>
          <w:lang w:val="sv-SE"/>
        </w:rPr>
        <w:t>månad och år</w:t>
      </w:r>
      <w:r w:rsidRPr="009F7443">
        <w:rPr>
          <w:rFonts w:asciiTheme="majorHAnsi" w:hAnsiTheme="majorHAnsi" w:cstheme="majorHAnsi"/>
          <w:lang w:val="sv-SE"/>
        </w:rPr>
        <w:t xml:space="preserve"> Arial Fetstil 12 pt Format: Normal 1]</w:t>
      </w:r>
    </w:p>
    <w:p w14:paraId="6E12D634" w14:textId="77777777" w:rsidR="00BB6510" w:rsidRPr="00DB2B08" w:rsidRDefault="00BB6510" w:rsidP="00DB2B08">
      <w:pPr>
        <w:rPr>
          <w:sz w:val="20"/>
          <w:szCs w:val="20"/>
          <w:lang w:val="sv-SE"/>
        </w:rPr>
      </w:pPr>
    </w:p>
    <w:p w14:paraId="63B06D25" w14:textId="77777777" w:rsidR="00BB6510" w:rsidRPr="00DB2B08" w:rsidRDefault="00BB6510" w:rsidP="00DB2B08">
      <w:pPr>
        <w:rPr>
          <w:sz w:val="20"/>
          <w:szCs w:val="20"/>
          <w:lang w:val="sv-SE"/>
        </w:rPr>
      </w:pPr>
    </w:p>
    <w:p w14:paraId="0257FFC8" w14:textId="77777777" w:rsidR="00521AC4" w:rsidRPr="000248FB" w:rsidRDefault="00521AC4" w:rsidP="000248FB">
      <w:pPr>
        <w:rPr>
          <w:sz w:val="20"/>
          <w:szCs w:val="20"/>
          <w:lang w:val="sv-SE"/>
        </w:rPr>
      </w:pPr>
    </w:p>
    <w:p w14:paraId="04FC5F3F" w14:textId="77777777" w:rsidR="00521AC4" w:rsidRPr="00DB2B08" w:rsidRDefault="00521AC4" w:rsidP="00DB2B08">
      <w:pPr>
        <w:rPr>
          <w:sz w:val="20"/>
          <w:szCs w:val="20"/>
          <w:lang w:val="sv-SE"/>
        </w:rPr>
      </w:pPr>
    </w:p>
    <w:p w14:paraId="60DEA138" w14:textId="77777777" w:rsidR="00BB6510" w:rsidRDefault="00521AC4" w:rsidP="00521AC4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5B284E">
        <w:rPr>
          <w:sz w:val="20"/>
          <w:szCs w:val="20"/>
          <w:lang w:val="sv-SE"/>
        </w:rPr>
        <w:t xml:space="preserve">Text om tillstånd 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[</w:t>
      </w:r>
      <w:r w:rsidR="00BB6510" w:rsidRPr="00A37D5C">
        <w:rPr>
          <w:rFonts w:asciiTheme="majorHAnsi" w:hAnsiTheme="majorHAnsi" w:cstheme="majorHAnsi"/>
          <w:sz w:val="20"/>
          <w:szCs w:val="20"/>
          <w:lang w:val="sv-SE"/>
        </w:rPr>
        <w:t>Garamond 10 pt</w:t>
      </w:r>
      <w:r w:rsidR="00DA7052">
        <w:rPr>
          <w:rFonts w:asciiTheme="majorHAnsi" w:hAnsiTheme="majorHAnsi" w:cstheme="majorHAnsi"/>
          <w:sz w:val="20"/>
          <w:szCs w:val="20"/>
          <w:lang w:val="sv-SE"/>
        </w:rPr>
        <w:t>.</w:t>
      </w:r>
      <w:r w:rsidR="00BB6510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57DBCE0E" w14:textId="77777777" w:rsidR="00521AC4" w:rsidRDefault="00BB6510" w:rsidP="00521AC4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  <w:sectPr w:rsidR="00521AC4" w:rsidSect="00521AC4">
          <w:type w:val="oddPage"/>
          <w:pgSz w:w="9356" w:h="13721"/>
          <w:pgMar w:top="1134" w:right="1247" w:bottom="1531" w:left="1247" w:header="709" w:footer="709" w:gutter="0"/>
          <w:cols w:space="708"/>
          <w:titlePg/>
          <w:docGrid w:linePitch="360"/>
        </w:sectPr>
      </w:pPr>
      <w:r>
        <w:rPr>
          <w:rFonts w:asciiTheme="majorHAnsi" w:hAnsiTheme="majorHAnsi" w:cstheme="majorHAnsi"/>
          <w:sz w:val="20"/>
          <w:szCs w:val="20"/>
          <w:lang w:val="sv-SE"/>
        </w:rPr>
        <w:t>[</w:t>
      </w:r>
      <w:r w:rsidR="00521AC4" w:rsidRPr="00A37D5C">
        <w:rPr>
          <w:rFonts w:asciiTheme="majorHAnsi" w:hAnsiTheme="majorHAnsi" w:cstheme="majorHAnsi"/>
          <w:sz w:val="20"/>
          <w:szCs w:val="20"/>
          <w:lang w:val="sv-SE"/>
        </w:rPr>
        <w:t>Se info</w:t>
      </w:r>
      <w:r w:rsidR="00F21D5B">
        <w:rPr>
          <w:rFonts w:asciiTheme="majorHAnsi" w:hAnsiTheme="majorHAnsi" w:cstheme="majorHAnsi"/>
          <w:sz w:val="20"/>
          <w:szCs w:val="20"/>
          <w:lang w:val="sv-SE"/>
        </w:rPr>
        <w:t>rmation i instruktionerna om tillstånd</w:t>
      </w:r>
      <w:r w:rsidR="009E2875">
        <w:rPr>
          <w:rFonts w:asciiTheme="majorHAnsi" w:hAnsiTheme="majorHAnsi" w:cstheme="majorHAnsi"/>
          <w:sz w:val="20"/>
          <w:szCs w:val="20"/>
          <w:lang w:val="sv-SE"/>
        </w:rPr>
        <w:t>].</w:t>
      </w:r>
      <w:r w:rsidR="00521AC4" w:rsidRPr="00A37D5C">
        <w:rPr>
          <w:rFonts w:asciiTheme="majorHAnsi" w:hAnsiTheme="majorHAnsi" w:cstheme="majorHAnsi"/>
          <w:sz w:val="20"/>
          <w:szCs w:val="20"/>
          <w:lang w:val="sv-SE"/>
        </w:rPr>
        <w:t xml:space="preserve"> </w:t>
      </w:r>
    </w:p>
    <w:p w14:paraId="267CCF25" w14:textId="77777777" w:rsidR="00521AC4" w:rsidRPr="00B46B3D" w:rsidRDefault="00521AC4" w:rsidP="00521AC4">
      <w:pPr>
        <w:rPr>
          <w:lang w:val="sv-SE"/>
        </w:rPr>
      </w:pPr>
    </w:p>
    <w:p w14:paraId="1D23930A" w14:textId="77777777" w:rsidR="00521AC4" w:rsidRDefault="00521AC4" w:rsidP="00521AC4">
      <w:pPr>
        <w:rPr>
          <w:lang w:val="sv-SE"/>
        </w:rPr>
      </w:pPr>
    </w:p>
    <w:p w14:paraId="78CC9CE1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5CAB510F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335186E4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59B09585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6664EE19" w14:textId="77777777" w:rsidR="00521AC4" w:rsidRPr="00DB7B87" w:rsidRDefault="00521AC4" w:rsidP="00521AC4">
      <w:pPr>
        <w:rPr>
          <w:rFonts w:ascii="Arial" w:hAnsi="Arial" w:cs="Arial"/>
          <w:sz w:val="34"/>
          <w:szCs w:val="34"/>
          <w:lang w:val="sv-SE"/>
        </w:rPr>
      </w:pP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209CB724" wp14:editId="372AA11E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971990477" name="Snip and Round Single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46F31A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CB724" id="_x0000_s1074" style="position:absolute;left:0;text-align:left;margin-left:434.5pt;margin-top:46.75pt;width:34pt;height:34pt;z-index:25195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RGBswIAAMc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7C46F31A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7973C8D9" wp14:editId="69ED1B93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1332346" name="Snip and Round Single Corner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E9C80D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 w:rsidRPr="004E4E79"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3C8D9" id="_x0000_s1075" style="position:absolute;left:0;text-align:left;margin-left:434.5pt;margin-top:11.5pt;width:34pt;height:34pt;z-index:25195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34E9C80D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 w:rsidRPr="004E4E79"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4847C239" wp14:editId="03F2ED29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1630482916" name="Snip and Round Single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FE5827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7C239" id="_x0000_s1076" style="position:absolute;left:0;text-align:left;margin-left:434.5pt;margin-top:82pt;width:34pt;height:34pt;z-index:25195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79FE5827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1980F951" wp14:editId="03E94D7B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1295461880" name="Snip and Round Single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E02A06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0F951" id="_x0000_s1077" style="position:absolute;left:0;text-align:left;margin-left:434.5pt;margin-top:117.25pt;width:34pt;height:34pt;z-index:25195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70E02A06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284E0BE0" wp14:editId="552A5FF3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989702023" name="Snip and Round Single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E250DD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E0BE0" id="_x0000_s1078" style="position:absolute;left:0;text-align:left;margin-left:434.5pt;margin-top:152.5pt;width:34pt;height:34pt;z-index:25195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70E250DD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55AFC35E" wp14:editId="52E6E209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456303213" name="Snip and Round Single Corner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BEDB9A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FC35E" id="_x0000_s1079" style="position:absolute;left:0;text-align:left;margin-left:434.5pt;margin-top:187.75pt;width:34pt;height:34pt;z-index:25196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3ABEDB9A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7E7A5AE4" wp14:editId="36FDE50C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195847878" name="Snip and Round Single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031BC9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A5AE4" id="_x0000_s1080" style="position:absolute;left:0;text-align:left;margin-left:434.5pt;margin-top:223pt;width:34pt;height:34pt;z-index:25196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39031BC9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4548DFE4" wp14:editId="17C20233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1583945" name="Snip and Round Single Corner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54E4F3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8DFE4" id="_x0000_s1081" style="position:absolute;left:0;text-align:left;margin-left:434.5pt;margin-top:258.25pt;width:34pt;height:34pt;z-index:25196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F54E4F3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90F2CAB" w14:textId="77777777" w:rsidR="00521AC4" w:rsidRPr="00521AC4" w:rsidRDefault="00521AC4" w:rsidP="00521AC4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521AC4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Publikation </w:t>
      </w:r>
      <w:r>
        <w:rPr>
          <w:rFonts w:asciiTheme="majorHAnsi" w:hAnsiTheme="majorHAnsi" w:cstheme="majorHAnsi"/>
          <w:b/>
          <w:bCs/>
          <w:sz w:val="34"/>
          <w:szCs w:val="34"/>
          <w:lang w:val="sv-SE"/>
        </w:rPr>
        <w:t>G</w:t>
      </w:r>
    </w:p>
    <w:p w14:paraId="66317210" w14:textId="77777777" w:rsidR="00521AC4" w:rsidRPr="00521AC4" w:rsidRDefault="00521AC4" w:rsidP="00521AC4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521AC4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11F1B6C4" w14:textId="77777777" w:rsidR="00521AC4" w:rsidRPr="003B2A73" w:rsidRDefault="00521AC4" w:rsidP="00521AC4">
      <w:pPr>
        <w:rPr>
          <w:rFonts w:asciiTheme="majorHAnsi" w:hAnsiTheme="majorHAnsi" w:cstheme="majorHAnsi"/>
          <w:lang w:val="sv-SE"/>
        </w:rPr>
      </w:pPr>
      <w:r w:rsidRPr="00521AC4">
        <w:rPr>
          <w:rFonts w:asciiTheme="majorHAnsi" w:hAnsiTheme="majorHAnsi" w:cstheme="majorHAnsi"/>
          <w:lang w:val="sv-SE"/>
        </w:rPr>
        <w:t>[</w:t>
      </w:r>
      <w:r w:rsidRPr="00521AC4">
        <w:rPr>
          <w:rFonts w:asciiTheme="majorHAnsi" w:hAnsiTheme="majorHAnsi" w:cstheme="majorHAnsi"/>
          <w:b/>
          <w:bCs/>
          <w:lang w:val="sv-SE"/>
        </w:rPr>
        <w:t>OBS!</w:t>
      </w:r>
      <w:r w:rsidRPr="00521AC4">
        <w:rPr>
          <w:rFonts w:asciiTheme="majorHAnsi" w:hAnsiTheme="majorHAnsi" w:cstheme="majorHAnsi"/>
          <w:lang w:val="sv-SE"/>
        </w:rPr>
        <w:t xml:space="preserve"> </w:t>
      </w:r>
      <w:r w:rsidRPr="002D1222">
        <w:rPr>
          <w:rFonts w:asciiTheme="majorHAnsi" w:hAnsiTheme="majorHAnsi" w:cstheme="majorHAnsi"/>
          <w:lang w:val="sv-SE"/>
        </w:rPr>
        <w:t xml:space="preserve">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00FD46B6" w14:textId="77777777" w:rsidR="00521AC4" w:rsidRPr="00EF3E2A" w:rsidRDefault="00521AC4" w:rsidP="00521AC4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0F8E6EDD" w14:textId="77777777" w:rsidR="00521AC4" w:rsidRPr="00EF3E2A" w:rsidRDefault="00521AC4" w:rsidP="00521AC4">
      <w:pPr>
        <w:rPr>
          <w:lang w:val="sv-SE"/>
        </w:rPr>
      </w:pPr>
    </w:p>
    <w:p w14:paraId="663FD758" w14:textId="77777777" w:rsidR="00521AC4" w:rsidRPr="00EF3E2A" w:rsidRDefault="00521AC4" w:rsidP="00521AC4">
      <w:pPr>
        <w:rPr>
          <w:lang w:val="sv-SE"/>
        </w:rPr>
      </w:pPr>
    </w:p>
    <w:p w14:paraId="3A35461D" w14:textId="77777777" w:rsidR="00521AC4" w:rsidRPr="00EF3E2A" w:rsidRDefault="00521AC4" w:rsidP="00521AC4">
      <w:pPr>
        <w:rPr>
          <w:lang w:val="sv-SE"/>
        </w:rPr>
      </w:pPr>
    </w:p>
    <w:p w14:paraId="28CFA15A" w14:textId="77777777" w:rsidR="00521AC4" w:rsidRPr="007C3690" w:rsidRDefault="00521AC4" w:rsidP="00521AC4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DB2B08">
        <w:rPr>
          <w:rFonts w:asciiTheme="majorHAnsi" w:hAnsiTheme="majorHAnsi" w:cstheme="majorHAnsi"/>
          <w:lang w:val="sv-SE"/>
        </w:rPr>
        <w:t>Tidskrift/ konferens</w:t>
      </w:r>
      <w:r w:rsidR="00DB2B08" w:rsidRPr="009F7443">
        <w:rPr>
          <w:rFonts w:asciiTheme="majorHAnsi" w:hAnsiTheme="majorHAnsi" w:cstheme="majorHAnsi"/>
          <w:lang w:val="sv-SE"/>
        </w:rPr>
        <w:t xml:space="preserve"> </w:t>
      </w:r>
      <w:r w:rsidR="00DB2B08">
        <w:rPr>
          <w:rFonts w:asciiTheme="majorHAnsi" w:hAnsiTheme="majorHAnsi" w:cstheme="majorHAnsi"/>
          <w:lang w:val="sv-SE"/>
        </w:rPr>
        <w:t>samt</w:t>
      </w:r>
      <w:r w:rsidR="00DB2B08" w:rsidRPr="009F7443">
        <w:rPr>
          <w:rFonts w:asciiTheme="majorHAnsi" w:hAnsiTheme="majorHAnsi" w:cstheme="majorHAnsi"/>
          <w:lang w:val="sv-SE"/>
        </w:rPr>
        <w:t xml:space="preserve"> </w:t>
      </w:r>
      <w:r w:rsidR="00DB2B08">
        <w:rPr>
          <w:rFonts w:asciiTheme="majorHAnsi" w:hAnsiTheme="majorHAnsi" w:cstheme="majorHAnsi"/>
          <w:lang w:val="sv-SE"/>
        </w:rPr>
        <w:t>månad och år</w:t>
      </w:r>
      <w:r w:rsidRPr="009F7443">
        <w:rPr>
          <w:rFonts w:asciiTheme="majorHAnsi" w:hAnsiTheme="majorHAnsi" w:cstheme="majorHAnsi"/>
          <w:lang w:val="sv-SE"/>
        </w:rPr>
        <w:t xml:space="preserve"> Arial Fetstil 12 pt Format: Normal 1]</w:t>
      </w:r>
    </w:p>
    <w:p w14:paraId="406DB2DE" w14:textId="77777777" w:rsidR="00521AC4" w:rsidRPr="00DB2B08" w:rsidRDefault="00521AC4" w:rsidP="00DB2B08">
      <w:pPr>
        <w:rPr>
          <w:sz w:val="20"/>
          <w:szCs w:val="20"/>
          <w:lang w:val="sv-SE"/>
        </w:rPr>
      </w:pPr>
    </w:p>
    <w:p w14:paraId="4B73B8D4" w14:textId="77777777" w:rsidR="00220F36" w:rsidRPr="00DB2B08" w:rsidRDefault="00220F36" w:rsidP="00DB2B08">
      <w:pPr>
        <w:rPr>
          <w:sz w:val="20"/>
          <w:szCs w:val="20"/>
          <w:lang w:val="sv-SE"/>
        </w:rPr>
      </w:pPr>
    </w:p>
    <w:p w14:paraId="3186701D" w14:textId="77777777" w:rsidR="00220F36" w:rsidRPr="00DB2B08" w:rsidRDefault="00220F36" w:rsidP="00DB2B08">
      <w:pPr>
        <w:rPr>
          <w:sz w:val="20"/>
          <w:szCs w:val="20"/>
          <w:lang w:val="sv-SE"/>
        </w:rPr>
      </w:pPr>
    </w:p>
    <w:p w14:paraId="0D87CCE0" w14:textId="77777777" w:rsidR="00521AC4" w:rsidRPr="00DB2B08" w:rsidRDefault="00521AC4" w:rsidP="00DB2B08">
      <w:pPr>
        <w:rPr>
          <w:sz w:val="20"/>
          <w:szCs w:val="20"/>
          <w:lang w:val="sv-SE"/>
        </w:rPr>
      </w:pPr>
    </w:p>
    <w:p w14:paraId="2DCB53AA" w14:textId="77777777" w:rsidR="006225A2" w:rsidRDefault="00521AC4" w:rsidP="00521AC4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5B284E">
        <w:rPr>
          <w:sz w:val="20"/>
          <w:szCs w:val="20"/>
          <w:lang w:val="sv-SE"/>
        </w:rPr>
        <w:t xml:space="preserve">Text om tillstånd 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[</w:t>
      </w:r>
      <w:r w:rsidR="000248FB" w:rsidRPr="00A37D5C">
        <w:rPr>
          <w:rFonts w:asciiTheme="majorHAnsi" w:hAnsiTheme="majorHAnsi" w:cstheme="majorHAnsi"/>
          <w:sz w:val="20"/>
          <w:szCs w:val="20"/>
          <w:lang w:val="sv-SE"/>
        </w:rPr>
        <w:t>Garamond 10 pt</w:t>
      </w:r>
      <w:r w:rsidR="00BA2649">
        <w:rPr>
          <w:rFonts w:asciiTheme="majorHAnsi" w:hAnsiTheme="majorHAnsi" w:cstheme="majorHAnsi"/>
          <w:sz w:val="20"/>
          <w:szCs w:val="20"/>
          <w:lang w:val="sv-SE"/>
        </w:rPr>
        <w:t>.</w:t>
      </w:r>
      <w:r w:rsidR="006225A2">
        <w:rPr>
          <w:rFonts w:asciiTheme="majorHAnsi" w:hAnsiTheme="majorHAnsi" w:cstheme="majorHAnsi"/>
          <w:sz w:val="20"/>
          <w:szCs w:val="20"/>
          <w:lang w:val="sv-SE"/>
        </w:rPr>
        <w:t xml:space="preserve">]                       </w:t>
      </w:r>
    </w:p>
    <w:p w14:paraId="6C5573A0" w14:textId="77777777" w:rsidR="00521AC4" w:rsidRDefault="000248FB" w:rsidP="00521AC4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  <w:sectPr w:rsidR="00521AC4" w:rsidSect="00521AC4">
          <w:type w:val="oddPage"/>
          <w:pgSz w:w="9356" w:h="13721"/>
          <w:pgMar w:top="1134" w:right="1247" w:bottom="1531" w:left="1247" w:header="709" w:footer="709" w:gutter="0"/>
          <w:cols w:space="708"/>
          <w:titlePg/>
          <w:docGrid w:linePitch="360"/>
        </w:sectPr>
      </w:pPr>
      <w:r>
        <w:rPr>
          <w:rFonts w:asciiTheme="majorHAnsi" w:hAnsiTheme="majorHAnsi" w:cstheme="majorHAnsi"/>
          <w:sz w:val="20"/>
          <w:szCs w:val="20"/>
          <w:lang w:val="sv-SE"/>
        </w:rPr>
        <w:t>[</w:t>
      </w:r>
      <w:r w:rsidR="00521AC4" w:rsidRPr="00A37D5C">
        <w:rPr>
          <w:rFonts w:asciiTheme="majorHAnsi" w:hAnsiTheme="majorHAnsi" w:cstheme="majorHAnsi"/>
          <w:sz w:val="20"/>
          <w:szCs w:val="20"/>
          <w:lang w:val="sv-SE"/>
        </w:rPr>
        <w:t>Se info</w:t>
      </w:r>
      <w:r>
        <w:rPr>
          <w:rFonts w:asciiTheme="majorHAnsi" w:hAnsiTheme="majorHAnsi" w:cstheme="majorHAnsi"/>
          <w:sz w:val="20"/>
          <w:szCs w:val="20"/>
          <w:lang w:val="sv-SE"/>
        </w:rPr>
        <w:t>rmation i instruktionerna om tillstånd</w:t>
      </w:r>
      <w:r w:rsidR="00521AC4" w:rsidRPr="00A37D5C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2541BD48" w14:textId="77777777" w:rsidR="00521AC4" w:rsidRPr="00B46B3D" w:rsidRDefault="00521AC4" w:rsidP="00521AC4">
      <w:pPr>
        <w:rPr>
          <w:lang w:val="sv-SE"/>
        </w:rPr>
      </w:pPr>
    </w:p>
    <w:p w14:paraId="66074C3E" w14:textId="77777777" w:rsidR="00521AC4" w:rsidRDefault="00521AC4" w:rsidP="00521AC4">
      <w:pPr>
        <w:rPr>
          <w:lang w:val="sv-SE"/>
        </w:rPr>
      </w:pPr>
    </w:p>
    <w:p w14:paraId="4104E59A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73E9212E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51AAD28D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215C5A58" w14:textId="77777777" w:rsidR="00521AC4" w:rsidRDefault="00521AC4" w:rsidP="00521AC4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6F02A3C1" w14:textId="77777777" w:rsidR="00521AC4" w:rsidRPr="00DB7B87" w:rsidRDefault="00521AC4" w:rsidP="00521AC4">
      <w:pPr>
        <w:rPr>
          <w:rFonts w:ascii="Arial" w:hAnsi="Arial" w:cs="Arial"/>
          <w:sz w:val="34"/>
          <w:szCs w:val="34"/>
          <w:lang w:val="sv-SE"/>
        </w:rPr>
      </w:pP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49ABBAF5" wp14:editId="5C301F3F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174264495" name="Snip and Round Single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3BEB6F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BBAF5" id="_x0000_s1082" style="position:absolute;left:0;text-align:left;margin-left:434.5pt;margin-top:46.75pt;width:34pt;height:34pt;z-index:25196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183BEB6F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3D2B9059" wp14:editId="4B4D85B7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1984898874" name="Snip and Round Single Corner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012B5B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 w:rsidRPr="004E4E79"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B9059" id="_x0000_s1083" style="position:absolute;left:0;text-align:left;margin-left:434.5pt;margin-top:11.5pt;width:34pt;height:34pt;z-index:25196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6B012B5B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 w:rsidRPr="004E4E79"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780FA015" wp14:editId="0A7D4755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397236014" name="Snip and Round Single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67324C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FA015" id="_x0000_s1084" style="position:absolute;left:0;text-align:left;margin-left:434.5pt;margin-top:82pt;width:34pt;height:34pt;z-index:25196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867324C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03264B8B" wp14:editId="6F2CC7CB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134814231" name="Snip and Round Single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A80467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64B8B" id="_x0000_s1085" style="position:absolute;left:0;text-align:left;margin-left:434.5pt;margin-top:117.25pt;width:34pt;height:34pt;z-index:25196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74A80467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23F9AEB6" wp14:editId="3CB03F2E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1607318739" name="Snip and Round Single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03A846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9AEB6" id="_x0000_s1086" style="position:absolute;left:0;text-align:left;margin-left:434.5pt;margin-top:152.5pt;width:34pt;height:34pt;z-index:25196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4803A846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507490FD" wp14:editId="22EB2C7A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990281449" name="Snip and Round Single Corner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B890D8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490FD" id="_x0000_s1087" style="position:absolute;left:0;text-align:left;margin-left:434.5pt;margin-top:187.75pt;width:34pt;height:34pt;z-index:25196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1B890D8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331613BF" wp14:editId="71004E8A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960694004" name="Snip and Round Single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442A20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613BF" id="_x0000_s1088" style="position:absolute;left:0;text-align:left;margin-left:434.5pt;margin-top:223pt;width:34pt;height:34pt;z-index:25197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35442A20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100D"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33D20144" wp14:editId="1A874E5E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628677037" name="Snip and Round Single Corner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003B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58A8B9" w14:textId="77777777" w:rsidR="00521AC4" w:rsidRPr="004E4E79" w:rsidRDefault="00521AC4" w:rsidP="00521A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20144" id="_x0000_s1089" style="position:absolute;left:0;text-align:left;margin-left:434.5pt;margin-top:258.25pt;width:34pt;height:34pt;z-index:25197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" adj="-11796480,,5400" path="m139601,l431800,r,l431800,431800,,431800,,139601c,62501,62501,,139601,xe" fillcolor="#003b5b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B58A8B9" w14:textId="77777777" w:rsidR="00521AC4" w:rsidRPr="004E4E79" w:rsidRDefault="00521AC4" w:rsidP="00521AC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3510F62" w14:textId="77777777" w:rsidR="00521AC4" w:rsidRPr="00521AC4" w:rsidRDefault="00521AC4" w:rsidP="00521AC4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521AC4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Publikation </w:t>
      </w:r>
      <w:r>
        <w:rPr>
          <w:rFonts w:asciiTheme="majorHAnsi" w:hAnsiTheme="majorHAnsi" w:cstheme="majorHAnsi"/>
          <w:b/>
          <w:bCs/>
          <w:sz w:val="34"/>
          <w:szCs w:val="34"/>
          <w:lang w:val="sv-SE"/>
        </w:rPr>
        <w:t>H</w:t>
      </w:r>
    </w:p>
    <w:p w14:paraId="67C80E92" w14:textId="77777777" w:rsidR="00521AC4" w:rsidRPr="00521AC4" w:rsidRDefault="00521AC4" w:rsidP="00521AC4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521AC4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00E3ED6E" w14:textId="77777777" w:rsidR="00521AC4" w:rsidRPr="003B2A73" w:rsidRDefault="00521AC4" w:rsidP="00521AC4">
      <w:pPr>
        <w:rPr>
          <w:rFonts w:asciiTheme="majorHAnsi" w:hAnsiTheme="majorHAnsi" w:cstheme="majorHAnsi"/>
          <w:lang w:val="sv-SE"/>
        </w:rPr>
      </w:pPr>
      <w:r w:rsidRPr="00521AC4">
        <w:rPr>
          <w:rFonts w:asciiTheme="majorHAnsi" w:hAnsiTheme="majorHAnsi" w:cstheme="majorHAnsi"/>
          <w:lang w:val="sv-SE"/>
        </w:rPr>
        <w:t>[</w:t>
      </w:r>
      <w:r w:rsidRPr="00521AC4">
        <w:rPr>
          <w:rFonts w:asciiTheme="majorHAnsi" w:hAnsiTheme="majorHAnsi" w:cstheme="majorHAnsi"/>
          <w:b/>
          <w:bCs/>
          <w:lang w:val="sv-SE"/>
        </w:rPr>
        <w:t>OBS!</w:t>
      </w:r>
      <w:r w:rsidRPr="00521AC4">
        <w:rPr>
          <w:rFonts w:asciiTheme="majorHAnsi" w:hAnsiTheme="majorHAnsi" w:cstheme="majorHAnsi"/>
          <w:lang w:val="sv-SE"/>
        </w:rPr>
        <w:t xml:space="preserve"> </w:t>
      </w:r>
      <w:r w:rsidRPr="002D1222">
        <w:rPr>
          <w:rFonts w:asciiTheme="majorHAnsi" w:hAnsiTheme="majorHAnsi" w:cstheme="majorHAnsi"/>
          <w:lang w:val="sv-SE"/>
        </w:rPr>
        <w:t xml:space="preserve">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43184823" w14:textId="77777777" w:rsidR="00521AC4" w:rsidRPr="00EF3E2A" w:rsidRDefault="00521AC4" w:rsidP="00521AC4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159442E1" w14:textId="77777777" w:rsidR="00521AC4" w:rsidRPr="00EF3E2A" w:rsidRDefault="00521AC4" w:rsidP="00521AC4">
      <w:pPr>
        <w:rPr>
          <w:lang w:val="sv-SE"/>
        </w:rPr>
      </w:pPr>
    </w:p>
    <w:p w14:paraId="73D680B6" w14:textId="77777777" w:rsidR="00521AC4" w:rsidRPr="00EF3E2A" w:rsidRDefault="00521AC4" w:rsidP="00521AC4">
      <w:pPr>
        <w:rPr>
          <w:lang w:val="sv-SE"/>
        </w:rPr>
      </w:pPr>
    </w:p>
    <w:p w14:paraId="0714B132" w14:textId="77777777" w:rsidR="00521AC4" w:rsidRPr="00EF3E2A" w:rsidRDefault="00521AC4" w:rsidP="00521AC4">
      <w:pPr>
        <w:rPr>
          <w:lang w:val="sv-SE"/>
        </w:rPr>
      </w:pPr>
    </w:p>
    <w:p w14:paraId="3FDE6E02" w14:textId="77777777" w:rsidR="00521AC4" w:rsidRPr="007C3690" w:rsidRDefault="00521AC4" w:rsidP="00521AC4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DB2B08">
        <w:rPr>
          <w:rFonts w:asciiTheme="majorHAnsi" w:hAnsiTheme="majorHAnsi" w:cstheme="majorHAnsi"/>
          <w:lang w:val="sv-SE"/>
        </w:rPr>
        <w:t>Tidskrift/ konferens</w:t>
      </w:r>
      <w:r w:rsidR="00DB2B08" w:rsidRPr="009F7443">
        <w:rPr>
          <w:rFonts w:asciiTheme="majorHAnsi" w:hAnsiTheme="majorHAnsi" w:cstheme="majorHAnsi"/>
          <w:lang w:val="sv-SE"/>
        </w:rPr>
        <w:t xml:space="preserve"> </w:t>
      </w:r>
      <w:r w:rsidR="00DB2B08">
        <w:rPr>
          <w:rFonts w:asciiTheme="majorHAnsi" w:hAnsiTheme="majorHAnsi" w:cstheme="majorHAnsi"/>
          <w:lang w:val="sv-SE"/>
        </w:rPr>
        <w:t>samt</w:t>
      </w:r>
      <w:r w:rsidR="00DB2B08" w:rsidRPr="009F7443">
        <w:rPr>
          <w:rFonts w:asciiTheme="majorHAnsi" w:hAnsiTheme="majorHAnsi" w:cstheme="majorHAnsi"/>
          <w:lang w:val="sv-SE"/>
        </w:rPr>
        <w:t xml:space="preserve"> </w:t>
      </w:r>
      <w:r w:rsidR="00DB2B08">
        <w:rPr>
          <w:rFonts w:asciiTheme="majorHAnsi" w:hAnsiTheme="majorHAnsi" w:cstheme="majorHAnsi"/>
          <w:lang w:val="sv-SE"/>
        </w:rPr>
        <w:t>månad och år</w:t>
      </w:r>
      <w:r w:rsidRPr="009F7443">
        <w:rPr>
          <w:rFonts w:asciiTheme="majorHAnsi" w:hAnsiTheme="majorHAnsi" w:cstheme="majorHAnsi"/>
          <w:lang w:val="sv-SE"/>
        </w:rPr>
        <w:t xml:space="preserve"> Arial Fetstil 12 pt Format: Normal 1]</w:t>
      </w:r>
    </w:p>
    <w:p w14:paraId="532F07F6" w14:textId="77777777" w:rsidR="00521AC4" w:rsidRPr="00B46B3D" w:rsidRDefault="00521AC4" w:rsidP="00B46B3D">
      <w:pPr>
        <w:rPr>
          <w:sz w:val="20"/>
          <w:szCs w:val="20"/>
          <w:lang w:val="sv-SE"/>
        </w:rPr>
      </w:pPr>
    </w:p>
    <w:p w14:paraId="4E513BE9" w14:textId="77777777" w:rsidR="00220F36" w:rsidRPr="00B46B3D" w:rsidRDefault="00220F36" w:rsidP="00B46B3D">
      <w:pPr>
        <w:rPr>
          <w:sz w:val="20"/>
          <w:szCs w:val="20"/>
          <w:lang w:val="sv-SE"/>
        </w:rPr>
      </w:pPr>
    </w:p>
    <w:p w14:paraId="1D7447CB" w14:textId="77777777" w:rsidR="00220F36" w:rsidRPr="00B46B3D" w:rsidRDefault="00220F36" w:rsidP="00B46B3D">
      <w:pPr>
        <w:rPr>
          <w:sz w:val="20"/>
          <w:szCs w:val="20"/>
          <w:lang w:val="sv-SE"/>
        </w:rPr>
      </w:pPr>
    </w:p>
    <w:p w14:paraId="10F2EAAD" w14:textId="77777777" w:rsidR="00521AC4" w:rsidRPr="00B46B3D" w:rsidRDefault="00521AC4" w:rsidP="00B46B3D">
      <w:pPr>
        <w:rPr>
          <w:sz w:val="20"/>
          <w:szCs w:val="20"/>
          <w:lang w:val="sv-SE"/>
        </w:rPr>
      </w:pPr>
    </w:p>
    <w:p w14:paraId="52219D9A" w14:textId="77777777" w:rsidR="00DA7052" w:rsidRDefault="00521AC4" w:rsidP="00DA7052">
      <w:pPr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12007F">
        <w:rPr>
          <w:sz w:val="20"/>
          <w:szCs w:val="20"/>
          <w:lang w:val="sv-SE"/>
        </w:rPr>
        <w:t xml:space="preserve">Text om tillstånd </w:t>
      </w:r>
      <w:r w:rsidR="006225A2" w:rsidRPr="0012007F">
        <w:rPr>
          <w:rFonts w:asciiTheme="majorHAnsi" w:hAnsiTheme="majorHAnsi" w:cstheme="majorHAnsi"/>
          <w:sz w:val="20"/>
          <w:szCs w:val="20"/>
          <w:lang w:val="sv-SE"/>
        </w:rPr>
        <w:t>[Garamond 10 pt</w:t>
      </w:r>
      <w:r w:rsidR="00BA2649" w:rsidRPr="0012007F">
        <w:rPr>
          <w:rFonts w:asciiTheme="majorHAnsi" w:hAnsiTheme="majorHAnsi" w:cstheme="majorHAnsi"/>
          <w:sz w:val="20"/>
          <w:szCs w:val="20"/>
          <w:lang w:val="sv-SE"/>
        </w:rPr>
        <w:t>.</w:t>
      </w:r>
      <w:r w:rsidR="006225A2" w:rsidRPr="0012007F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6EA803F8" w14:textId="77777777" w:rsidR="00C86D1B" w:rsidRPr="00A27F7D" w:rsidRDefault="006225A2" w:rsidP="006943D0">
      <w:pPr>
        <w:jc w:val="center"/>
        <w:rPr>
          <w:rFonts w:asciiTheme="majorHAnsi" w:hAnsiTheme="majorHAnsi" w:cstheme="majorHAnsi"/>
          <w:sz w:val="2"/>
          <w:szCs w:val="2"/>
          <w:lang w:val="sv-SE"/>
        </w:rPr>
      </w:pPr>
      <w:r w:rsidRPr="0012007F">
        <w:rPr>
          <w:rFonts w:asciiTheme="majorHAnsi" w:hAnsiTheme="majorHAnsi" w:cstheme="majorHAnsi"/>
          <w:sz w:val="20"/>
          <w:szCs w:val="20"/>
          <w:lang w:val="sv-SE"/>
        </w:rPr>
        <w:t>[Se information i instruktionerna om tillst</w:t>
      </w:r>
      <w:r w:rsidR="00DA7052">
        <w:rPr>
          <w:rFonts w:asciiTheme="majorHAnsi" w:hAnsiTheme="majorHAnsi" w:cstheme="majorHAnsi"/>
          <w:sz w:val="20"/>
          <w:szCs w:val="20"/>
          <w:lang w:val="sv-SE"/>
        </w:rPr>
        <w:t>ånd]</w:t>
      </w:r>
    </w:p>
    <w:sectPr w:rsidR="00C86D1B" w:rsidRPr="00A27F7D" w:rsidSect="00D60A89">
      <w:type w:val="oddPage"/>
      <w:pgSz w:w="9356" w:h="13721"/>
      <w:pgMar w:top="1134" w:right="1247" w:bottom="1531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926FF" w14:textId="77777777" w:rsidR="00BC07A0" w:rsidRDefault="00BC07A0" w:rsidP="004F6F21">
      <w:r>
        <w:separator/>
      </w:r>
    </w:p>
  </w:endnote>
  <w:endnote w:type="continuationSeparator" w:id="0">
    <w:p w14:paraId="0F58017A" w14:textId="77777777" w:rsidR="00BC07A0" w:rsidRDefault="00BC07A0" w:rsidP="004F6F21">
      <w:r>
        <w:continuationSeparator/>
      </w:r>
    </w:p>
  </w:endnote>
  <w:endnote w:type="continuationNotice" w:id="1">
    <w:p w14:paraId="5389FB83" w14:textId="77777777" w:rsidR="00BC07A0" w:rsidRDefault="00BC07A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40294" w14:textId="77777777" w:rsidR="008108A5" w:rsidRDefault="008108A5" w:rsidP="004F6F21">
    <w:pPr>
      <w:pStyle w:val="PageHeader"/>
    </w:pPr>
  </w:p>
  <w:p w14:paraId="6283B65E" w14:textId="77777777" w:rsidR="008108A5" w:rsidRDefault="008108A5" w:rsidP="004F6F21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0776477"/>
      <w:docPartObj>
        <w:docPartGallery w:val="Page Numbers (Bottom of Page)"/>
        <w:docPartUnique/>
      </w:docPartObj>
    </w:sdtPr>
    <w:sdtEndPr>
      <w:rPr>
        <w:caps w:val="0"/>
        <w:noProof/>
      </w:rPr>
    </w:sdtEndPr>
    <w:sdtContent>
      <w:p w14:paraId="550C6B45" w14:textId="77777777" w:rsidR="008108A5" w:rsidRPr="003831E8" w:rsidRDefault="008108A5" w:rsidP="004F6F21">
        <w:pPr>
          <w:pStyle w:val="PageHeader"/>
          <w:rPr>
            <w:caps w:val="0"/>
          </w:rPr>
        </w:pPr>
        <w:r w:rsidRPr="003831E8">
          <w:rPr>
            <w:caps w:val="0"/>
          </w:rPr>
          <w:fldChar w:fldCharType="begin"/>
        </w:r>
        <w:r w:rsidRPr="003831E8">
          <w:rPr>
            <w:caps w:val="0"/>
          </w:rPr>
          <w:instrText xml:space="preserve"> PAGE   \* MERGEFORMAT </w:instrText>
        </w:r>
        <w:r w:rsidRPr="003831E8">
          <w:rPr>
            <w:caps w:val="0"/>
          </w:rPr>
          <w:fldChar w:fldCharType="separate"/>
        </w:r>
        <w:r>
          <w:rPr>
            <w:caps w:val="0"/>
            <w:noProof/>
          </w:rPr>
          <w:t>iii</w:t>
        </w:r>
        <w:r w:rsidRPr="003831E8">
          <w:rPr>
            <w:caps w:val="0"/>
            <w:noProof/>
          </w:rPr>
          <w:fldChar w:fldCharType="end"/>
        </w:r>
      </w:p>
    </w:sdtContent>
  </w:sdt>
  <w:p w14:paraId="587C19CB" w14:textId="77777777" w:rsidR="008108A5" w:rsidRDefault="008108A5" w:rsidP="004F6F21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91700791"/>
      <w:docPartObj>
        <w:docPartGallery w:val="Page Numbers (Bottom of Page)"/>
        <w:docPartUnique/>
      </w:docPartObj>
    </w:sdtPr>
    <w:sdtEndPr>
      <w:rPr>
        <w:rStyle w:val="PageHeaderChar"/>
        <w:rFonts w:asciiTheme="majorHAnsi" w:hAnsiTheme="majorHAnsi" w:cstheme="majorBidi"/>
        <w:caps/>
        <w:sz w:val="18"/>
        <w:szCs w:val="18"/>
      </w:rPr>
    </w:sdtEndPr>
    <w:sdtContent>
      <w:p w14:paraId="37182A4B" w14:textId="77777777" w:rsidR="008108A5" w:rsidRPr="003831E8" w:rsidRDefault="008108A5" w:rsidP="00EF3F85">
        <w:pPr>
          <w:pStyle w:val="Sidfot"/>
          <w:jc w:val="center"/>
          <w:rPr>
            <w:rStyle w:val="PageHeaderChar"/>
          </w:rPr>
        </w:pPr>
        <w:r w:rsidRPr="003831E8">
          <w:rPr>
            <w:rStyle w:val="PageHeaderChar"/>
          </w:rPr>
          <w:fldChar w:fldCharType="begin"/>
        </w:r>
        <w:r w:rsidRPr="003831E8">
          <w:rPr>
            <w:rStyle w:val="PageHeaderChar"/>
          </w:rPr>
          <w:instrText xml:space="preserve"> PAGE   \* MERGEFORMAT </w:instrText>
        </w:r>
        <w:r w:rsidRPr="003831E8">
          <w:rPr>
            <w:rStyle w:val="PageHeaderChar"/>
          </w:rPr>
          <w:fldChar w:fldCharType="separate"/>
        </w:r>
        <w:r>
          <w:rPr>
            <w:rStyle w:val="PageHeaderChar"/>
            <w:noProof/>
          </w:rPr>
          <w:t>22</w:t>
        </w:r>
        <w:r w:rsidRPr="003831E8">
          <w:rPr>
            <w:rStyle w:val="PageHeaderChar"/>
          </w:rPr>
          <w:fldChar w:fldCharType="end"/>
        </w:r>
      </w:p>
    </w:sdtContent>
  </w:sdt>
  <w:p w14:paraId="351B3D5D" w14:textId="77777777" w:rsidR="008108A5" w:rsidRDefault="008108A5" w:rsidP="004F6F21">
    <w:pPr>
      <w:pStyle w:val="Sidfo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4595877"/>
      <w:docPartObj>
        <w:docPartGallery w:val="Page Numbers (Bottom of Page)"/>
        <w:docPartUnique/>
      </w:docPartObj>
    </w:sdtPr>
    <w:sdtEndPr>
      <w:rPr>
        <w:rStyle w:val="PageHeaderChar"/>
        <w:rFonts w:asciiTheme="majorHAnsi" w:hAnsiTheme="majorHAnsi" w:cstheme="majorBidi"/>
        <w:caps/>
        <w:sz w:val="18"/>
        <w:szCs w:val="18"/>
      </w:rPr>
    </w:sdtEndPr>
    <w:sdtContent>
      <w:p w14:paraId="3CB7B19A" w14:textId="77777777" w:rsidR="008108A5" w:rsidRPr="00CF1713" w:rsidRDefault="008108A5" w:rsidP="00EF3F85">
        <w:pPr>
          <w:pStyle w:val="Sidfot"/>
          <w:jc w:val="center"/>
          <w:rPr>
            <w:rStyle w:val="PageHeaderChar"/>
          </w:rPr>
        </w:pPr>
        <w:r w:rsidRPr="003831E8">
          <w:rPr>
            <w:rStyle w:val="PageHeaderChar"/>
            <w:caps w:val="0"/>
          </w:rPr>
          <w:fldChar w:fldCharType="begin"/>
        </w:r>
        <w:r w:rsidRPr="003831E8">
          <w:rPr>
            <w:rStyle w:val="PageHeaderChar"/>
            <w:caps w:val="0"/>
          </w:rPr>
          <w:instrText xml:space="preserve"> PAGE   \* MERGEFORMAT </w:instrText>
        </w:r>
        <w:r w:rsidRPr="003831E8">
          <w:rPr>
            <w:rStyle w:val="PageHeaderChar"/>
            <w:caps w:val="0"/>
          </w:rPr>
          <w:fldChar w:fldCharType="separate"/>
        </w:r>
        <w:r>
          <w:rPr>
            <w:rStyle w:val="PageHeaderChar"/>
            <w:caps w:val="0"/>
            <w:noProof/>
          </w:rPr>
          <w:t>13</w:t>
        </w:r>
        <w:r w:rsidRPr="003831E8">
          <w:rPr>
            <w:rStyle w:val="PageHeaderChar"/>
            <w:caps w:val="0"/>
          </w:rPr>
          <w:fldChar w:fldCharType="end"/>
        </w:r>
      </w:p>
    </w:sdtContent>
  </w:sdt>
  <w:p w14:paraId="6E253E14" w14:textId="77777777" w:rsidR="008108A5" w:rsidRDefault="008108A5" w:rsidP="004F6F21">
    <w:pPr>
      <w:pStyle w:val="Sidfo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4316178"/>
      <w:docPartObj>
        <w:docPartGallery w:val="Page Numbers (Bottom of Page)"/>
        <w:docPartUnique/>
      </w:docPartObj>
    </w:sdtPr>
    <w:sdtEndPr>
      <w:rPr>
        <w:rStyle w:val="PageHeaderChar"/>
        <w:rFonts w:asciiTheme="majorHAnsi" w:hAnsiTheme="majorHAnsi" w:cstheme="majorBidi"/>
        <w:caps/>
        <w:sz w:val="18"/>
        <w:szCs w:val="18"/>
      </w:rPr>
    </w:sdtEndPr>
    <w:sdtContent>
      <w:p w14:paraId="1D3203D1" w14:textId="77777777" w:rsidR="008108A5" w:rsidRPr="003831E8" w:rsidRDefault="008108A5" w:rsidP="00EF3F85">
        <w:pPr>
          <w:pStyle w:val="Sidfot"/>
          <w:jc w:val="center"/>
          <w:rPr>
            <w:rStyle w:val="PageHeaderChar"/>
            <w:caps w:val="0"/>
          </w:rPr>
        </w:pPr>
        <w:r w:rsidRPr="003831E8">
          <w:rPr>
            <w:rStyle w:val="PageHeaderChar"/>
            <w:caps w:val="0"/>
          </w:rPr>
          <w:fldChar w:fldCharType="begin"/>
        </w:r>
        <w:r w:rsidRPr="003831E8">
          <w:rPr>
            <w:rStyle w:val="PageHeaderChar"/>
            <w:caps w:val="0"/>
          </w:rPr>
          <w:instrText xml:space="preserve"> PAGE   \* MERGEFORMAT </w:instrText>
        </w:r>
        <w:r w:rsidRPr="003831E8">
          <w:rPr>
            <w:rStyle w:val="PageHeaderChar"/>
            <w:caps w:val="0"/>
          </w:rPr>
          <w:fldChar w:fldCharType="separate"/>
        </w:r>
        <w:r>
          <w:rPr>
            <w:rStyle w:val="PageHeaderChar"/>
            <w:caps w:val="0"/>
            <w:noProof/>
          </w:rPr>
          <w:t>21</w:t>
        </w:r>
        <w:r w:rsidRPr="003831E8">
          <w:rPr>
            <w:rStyle w:val="PageHeaderChar"/>
            <w:caps w:val="0"/>
          </w:rPr>
          <w:fldChar w:fldCharType="end"/>
        </w:r>
      </w:p>
    </w:sdtContent>
  </w:sdt>
  <w:p w14:paraId="22C91D61" w14:textId="77777777" w:rsidR="008108A5" w:rsidRDefault="008108A5" w:rsidP="004F6F21">
    <w:pPr>
      <w:pStyle w:val="Sidfo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1AA33" w14:textId="77777777" w:rsidR="00C42B7E" w:rsidRPr="007A1610" w:rsidRDefault="00C42B7E" w:rsidP="00C42B7E">
    <w:pPr>
      <w:pStyle w:val="Sidfot"/>
      <w:rPr>
        <w:rStyle w:val="PageHeaderChar"/>
        <w:caps w:val="0"/>
        <w:sz w:val="2"/>
        <w:szCs w:val="2"/>
      </w:rPr>
    </w:pPr>
  </w:p>
  <w:p w14:paraId="49CB630F" w14:textId="77777777" w:rsidR="00C42B7E" w:rsidRPr="007A1610" w:rsidRDefault="00C42B7E" w:rsidP="004F6F21">
    <w:pPr>
      <w:pStyle w:val="Sidfo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6BA11" w14:textId="77777777" w:rsidR="00BC07A0" w:rsidRDefault="00BC07A0" w:rsidP="004F6F21">
      <w:r>
        <w:separator/>
      </w:r>
    </w:p>
  </w:footnote>
  <w:footnote w:type="continuationSeparator" w:id="0">
    <w:p w14:paraId="014D42C2" w14:textId="77777777" w:rsidR="00BC07A0" w:rsidRDefault="00BC07A0" w:rsidP="004F6F21">
      <w:r>
        <w:continuationSeparator/>
      </w:r>
    </w:p>
  </w:footnote>
  <w:footnote w:type="continuationNotice" w:id="1">
    <w:p w14:paraId="79130FEA" w14:textId="77777777" w:rsidR="00BC07A0" w:rsidRDefault="00BC07A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1EB99" w14:textId="77777777" w:rsidR="008108A5" w:rsidRDefault="008108A5" w:rsidP="004F6F21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2AFCF" w14:textId="77777777" w:rsidR="008108A5" w:rsidRDefault="008108A5" w:rsidP="004F6F21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74D08" w14:textId="77777777" w:rsidR="008108A5" w:rsidRPr="005D6CD9" w:rsidRDefault="008108A5" w:rsidP="005A586A">
    <w:pPr>
      <w:pStyle w:val="Sidhuvud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04552" w14:textId="77777777" w:rsidR="008108A5" w:rsidRPr="004A6DFB" w:rsidRDefault="008108A5" w:rsidP="004F6F21">
    <w:pPr>
      <w:pStyle w:val="Sidhuvud"/>
      <w:rPr>
        <w:rStyle w:val="Diskretbetoning"/>
        <w:i w:val="0"/>
        <w:iCs w:val="0"/>
        <w:color w:val="auto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DFA9" w14:textId="77777777" w:rsidR="008108A5" w:rsidRPr="00781F99" w:rsidRDefault="008108A5" w:rsidP="004F6F21">
    <w:pPr>
      <w:pStyle w:val="PageHeader"/>
      <w:rPr>
        <w:rStyle w:val="Diskretbetoning"/>
        <w:i w:val="0"/>
        <w:lang w:val="sv-S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E2011"/>
    <w:multiLevelType w:val="hybridMultilevel"/>
    <w:tmpl w:val="9A2C376E"/>
    <w:lvl w:ilvl="0" w:tplc="D72E77DA">
      <w:start w:val="1"/>
      <w:numFmt w:val="upperLetter"/>
      <w:pStyle w:val="Papernumbering"/>
      <w:lvlText w:val="Paper %1."/>
      <w:lvlJc w:val="left"/>
      <w:pPr>
        <w:ind w:left="720" w:hanging="360"/>
      </w:pPr>
      <w:rPr>
        <w:rFonts w:hint="default"/>
        <w:b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A4003"/>
    <w:multiLevelType w:val="multilevel"/>
    <w:tmpl w:val="8B48EB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64876D3"/>
    <w:multiLevelType w:val="multilevel"/>
    <w:tmpl w:val="A09C1D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7E99B0D"/>
    <w:multiLevelType w:val="hybridMultilevel"/>
    <w:tmpl w:val="04FEE394"/>
    <w:lvl w:ilvl="0" w:tplc="4984C4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4EF8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56FD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E2E0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D62F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120D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C47D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B668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2CFE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D770E4"/>
    <w:multiLevelType w:val="hybridMultilevel"/>
    <w:tmpl w:val="6214F9D4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785F2F"/>
    <w:multiLevelType w:val="multilevel"/>
    <w:tmpl w:val="BF96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5F33380"/>
    <w:multiLevelType w:val="multilevel"/>
    <w:tmpl w:val="646E4162"/>
    <w:lvl w:ilvl="0">
      <w:start w:val="1"/>
      <w:numFmt w:val="decimal"/>
      <w:pStyle w:val="Rubrik1"/>
      <w:lvlText w:val="%1"/>
      <w:lvlJc w:val="left"/>
      <w:pPr>
        <w:ind w:left="432" w:hanging="432"/>
      </w:pPr>
    </w:lvl>
    <w:lvl w:ilvl="1">
      <w:start w:val="1"/>
      <w:numFmt w:val="decimal"/>
      <w:pStyle w:val="Rubrik2"/>
      <w:lvlText w:val="%1.%2"/>
      <w:lvlJc w:val="left"/>
      <w:pPr>
        <w:ind w:left="576" w:hanging="576"/>
      </w:pPr>
    </w:lvl>
    <w:lvl w:ilvl="2">
      <w:start w:val="1"/>
      <w:numFmt w:val="decimal"/>
      <w:pStyle w:val="Rubrik3"/>
      <w:lvlText w:val="%1.%2.%3"/>
      <w:lvlJc w:val="left"/>
      <w:pPr>
        <w:ind w:left="720" w:hanging="720"/>
      </w:pPr>
    </w:lvl>
    <w:lvl w:ilvl="3">
      <w:start w:val="1"/>
      <w:numFmt w:val="decimal"/>
      <w:pStyle w:val="Rubrik4"/>
      <w:lvlText w:val="%1.%2.%3.%4"/>
      <w:lvlJc w:val="left"/>
      <w:pPr>
        <w:ind w:left="864" w:hanging="864"/>
      </w:p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49B02C6B"/>
    <w:multiLevelType w:val="hybridMultilevel"/>
    <w:tmpl w:val="D0E470FC"/>
    <w:lvl w:ilvl="0" w:tplc="E9283178">
      <w:start w:val="1"/>
      <w:numFmt w:val="upperRoman"/>
      <w:lvlText w:val="%1."/>
      <w:lvlJc w:val="righ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57E41"/>
    <w:multiLevelType w:val="hybridMultilevel"/>
    <w:tmpl w:val="9808132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95672F"/>
    <w:multiLevelType w:val="hybridMultilevel"/>
    <w:tmpl w:val="0E08C620"/>
    <w:lvl w:ilvl="0" w:tplc="93BC00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AA31F7"/>
    <w:multiLevelType w:val="multilevel"/>
    <w:tmpl w:val="034A6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5675911">
    <w:abstractNumId w:val="7"/>
  </w:num>
  <w:num w:numId="2" w16cid:durableId="2005426299">
    <w:abstractNumId w:val="0"/>
  </w:num>
  <w:num w:numId="3" w16cid:durableId="769593703">
    <w:abstractNumId w:val="2"/>
  </w:num>
  <w:num w:numId="4" w16cid:durableId="286588955">
    <w:abstractNumId w:val="1"/>
  </w:num>
  <w:num w:numId="5" w16cid:durableId="1677071680">
    <w:abstractNumId w:val="10"/>
  </w:num>
  <w:num w:numId="6" w16cid:durableId="1312103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32590342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 w16cid:durableId="269044580">
    <w:abstractNumId w:val="6"/>
  </w:num>
  <w:num w:numId="9" w16cid:durableId="21832618">
    <w:abstractNumId w:val="9"/>
  </w:num>
  <w:num w:numId="10" w16cid:durableId="1014307828">
    <w:abstractNumId w:val="8"/>
  </w:num>
  <w:num w:numId="11" w16cid:durableId="89474849">
    <w:abstractNumId w:val="5"/>
  </w:num>
  <w:num w:numId="12" w16cid:durableId="11304349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54209936">
    <w:abstractNumId w:val="3"/>
  </w:num>
  <w:num w:numId="14" w16cid:durableId="3859533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F8F"/>
    <w:rsid w:val="00001673"/>
    <w:rsid w:val="00001E0C"/>
    <w:rsid w:val="00004219"/>
    <w:rsid w:val="00004D0B"/>
    <w:rsid w:val="000055D5"/>
    <w:rsid w:val="000067FB"/>
    <w:rsid w:val="00010EC1"/>
    <w:rsid w:val="00012E74"/>
    <w:rsid w:val="00013155"/>
    <w:rsid w:val="0001571F"/>
    <w:rsid w:val="000248FB"/>
    <w:rsid w:val="000305A7"/>
    <w:rsid w:val="000336AC"/>
    <w:rsid w:val="00042E2A"/>
    <w:rsid w:val="00046342"/>
    <w:rsid w:val="000476A2"/>
    <w:rsid w:val="00055591"/>
    <w:rsid w:val="00056D0E"/>
    <w:rsid w:val="00057325"/>
    <w:rsid w:val="00065D7F"/>
    <w:rsid w:val="00066270"/>
    <w:rsid w:val="00067A40"/>
    <w:rsid w:val="00071399"/>
    <w:rsid w:val="000715A0"/>
    <w:rsid w:val="00086560"/>
    <w:rsid w:val="00087634"/>
    <w:rsid w:val="0009478C"/>
    <w:rsid w:val="000969DE"/>
    <w:rsid w:val="000C1248"/>
    <w:rsid w:val="000F0193"/>
    <w:rsid w:val="00103424"/>
    <w:rsid w:val="00105FD1"/>
    <w:rsid w:val="00114372"/>
    <w:rsid w:val="00115E48"/>
    <w:rsid w:val="0012007F"/>
    <w:rsid w:val="001203C4"/>
    <w:rsid w:val="001261A7"/>
    <w:rsid w:val="00132539"/>
    <w:rsid w:val="0014065D"/>
    <w:rsid w:val="00152B72"/>
    <w:rsid w:val="001678E6"/>
    <w:rsid w:val="00171220"/>
    <w:rsid w:val="00172963"/>
    <w:rsid w:val="00172A59"/>
    <w:rsid w:val="00172F51"/>
    <w:rsid w:val="00176D14"/>
    <w:rsid w:val="00181AB6"/>
    <w:rsid w:val="00184607"/>
    <w:rsid w:val="00191BB8"/>
    <w:rsid w:val="001975D6"/>
    <w:rsid w:val="001A0165"/>
    <w:rsid w:val="001A0862"/>
    <w:rsid w:val="001A325E"/>
    <w:rsid w:val="001A4157"/>
    <w:rsid w:val="001A5B9B"/>
    <w:rsid w:val="001A5EC1"/>
    <w:rsid w:val="001A765D"/>
    <w:rsid w:val="001A7B3D"/>
    <w:rsid w:val="001B1F35"/>
    <w:rsid w:val="001B397D"/>
    <w:rsid w:val="001B7303"/>
    <w:rsid w:val="001B7FED"/>
    <w:rsid w:val="001C0266"/>
    <w:rsid w:val="001C26B1"/>
    <w:rsid w:val="001C3CFE"/>
    <w:rsid w:val="001C437F"/>
    <w:rsid w:val="001D2A1E"/>
    <w:rsid w:val="001D385D"/>
    <w:rsid w:val="001D42BF"/>
    <w:rsid w:val="001D5F1C"/>
    <w:rsid w:val="001E33D2"/>
    <w:rsid w:val="001E4FD0"/>
    <w:rsid w:val="001E6875"/>
    <w:rsid w:val="001E6E9F"/>
    <w:rsid w:val="001F38FF"/>
    <w:rsid w:val="00204704"/>
    <w:rsid w:val="00216C6E"/>
    <w:rsid w:val="00220F36"/>
    <w:rsid w:val="002241AD"/>
    <w:rsid w:val="00233A6F"/>
    <w:rsid w:val="00234B44"/>
    <w:rsid w:val="00234F5D"/>
    <w:rsid w:val="00237859"/>
    <w:rsid w:val="0024539B"/>
    <w:rsid w:val="00247636"/>
    <w:rsid w:val="002512F8"/>
    <w:rsid w:val="00251B10"/>
    <w:rsid w:val="0025428F"/>
    <w:rsid w:val="002600E7"/>
    <w:rsid w:val="002672A2"/>
    <w:rsid w:val="002714B9"/>
    <w:rsid w:val="00275E72"/>
    <w:rsid w:val="002966D1"/>
    <w:rsid w:val="002A1AC1"/>
    <w:rsid w:val="002A43EF"/>
    <w:rsid w:val="002B2CAD"/>
    <w:rsid w:val="002B31C2"/>
    <w:rsid w:val="002B3E87"/>
    <w:rsid w:val="002C1780"/>
    <w:rsid w:val="002C4E98"/>
    <w:rsid w:val="002CC20A"/>
    <w:rsid w:val="002D1222"/>
    <w:rsid w:val="002D5474"/>
    <w:rsid w:val="002E156B"/>
    <w:rsid w:val="002E7C9B"/>
    <w:rsid w:val="002F1783"/>
    <w:rsid w:val="002F3FCD"/>
    <w:rsid w:val="00310CA4"/>
    <w:rsid w:val="00314BB6"/>
    <w:rsid w:val="003170E6"/>
    <w:rsid w:val="003255DA"/>
    <w:rsid w:val="00341A30"/>
    <w:rsid w:val="00341EA2"/>
    <w:rsid w:val="00344E9E"/>
    <w:rsid w:val="0036258A"/>
    <w:rsid w:val="00365784"/>
    <w:rsid w:val="00367D49"/>
    <w:rsid w:val="003757D4"/>
    <w:rsid w:val="003831E8"/>
    <w:rsid w:val="003835E5"/>
    <w:rsid w:val="00384C87"/>
    <w:rsid w:val="00396351"/>
    <w:rsid w:val="003966CE"/>
    <w:rsid w:val="0039694E"/>
    <w:rsid w:val="00397F3A"/>
    <w:rsid w:val="003A22C1"/>
    <w:rsid w:val="003A2E79"/>
    <w:rsid w:val="003A402F"/>
    <w:rsid w:val="003A457D"/>
    <w:rsid w:val="003B2A73"/>
    <w:rsid w:val="003B3E58"/>
    <w:rsid w:val="003B46B8"/>
    <w:rsid w:val="003B5DBD"/>
    <w:rsid w:val="003D6D7B"/>
    <w:rsid w:val="003E3ED0"/>
    <w:rsid w:val="003E53FC"/>
    <w:rsid w:val="003F0910"/>
    <w:rsid w:val="003F6611"/>
    <w:rsid w:val="00401432"/>
    <w:rsid w:val="004143DA"/>
    <w:rsid w:val="0042132A"/>
    <w:rsid w:val="004220A5"/>
    <w:rsid w:val="00425B3C"/>
    <w:rsid w:val="004275FB"/>
    <w:rsid w:val="00431E2C"/>
    <w:rsid w:val="00432741"/>
    <w:rsid w:val="004434CE"/>
    <w:rsid w:val="00444941"/>
    <w:rsid w:val="0044597C"/>
    <w:rsid w:val="00455841"/>
    <w:rsid w:val="004611C4"/>
    <w:rsid w:val="00461B07"/>
    <w:rsid w:val="00465684"/>
    <w:rsid w:val="0046744A"/>
    <w:rsid w:val="004806B1"/>
    <w:rsid w:val="00482C4C"/>
    <w:rsid w:val="00483B96"/>
    <w:rsid w:val="00490343"/>
    <w:rsid w:val="004912AE"/>
    <w:rsid w:val="004A3D76"/>
    <w:rsid w:val="004A3F8F"/>
    <w:rsid w:val="004A6DFB"/>
    <w:rsid w:val="004D32E1"/>
    <w:rsid w:val="004E1004"/>
    <w:rsid w:val="004E40A1"/>
    <w:rsid w:val="004E6803"/>
    <w:rsid w:val="004F6F21"/>
    <w:rsid w:val="005025DE"/>
    <w:rsid w:val="00502F9B"/>
    <w:rsid w:val="00504062"/>
    <w:rsid w:val="00521AC4"/>
    <w:rsid w:val="00522589"/>
    <w:rsid w:val="00522A82"/>
    <w:rsid w:val="00523005"/>
    <w:rsid w:val="00530558"/>
    <w:rsid w:val="005342D9"/>
    <w:rsid w:val="00534AF6"/>
    <w:rsid w:val="00534B8B"/>
    <w:rsid w:val="00535419"/>
    <w:rsid w:val="005401D1"/>
    <w:rsid w:val="0054117F"/>
    <w:rsid w:val="00541536"/>
    <w:rsid w:val="005454DC"/>
    <w:rsid w:val="00551F44"/>
    <w:rsid w:val="00555CB2"/>
    <w:rsid w:val="00560066"/>
    <w:rsid w:val="00562478"/>
    <w:rsid w:val="00567FAF"/>
    <w:rsid w:val="00583AC6"/>
    <w:rsid w:val="0059259B"/>
    <w:rsid w:val="005A0897"/>
    <w:rsid w:val="005A48BA"/>
    <w:rsid w:val="005A586A"/>
    <w:rsid w:val="005A6B08"/>
    <w:rsid w:val="005A6B66"/>
    <w:rsid w:val="005B284E"/>
    <w:rsid w:val="005B2B45"/>
    <w:rsid w:val="005B63AC"/>
    <w:rsid w:val="005B6C3B"/>
    <w:rsid w:val="005C1B45"/>
    <w:rsid w:val="005C3637"/>
    <w:rsid w:val="005D6CD9"/>
    <w:rsid w:val="005E1FBC"/>
    <w:rsid w:val="005E42B3"/>
    <w:rsid w:val="005E463C"/>
    <w:rsid w:val="005E71E8"/>
    <w:rsid w:val="005F2E12"/>
    <w:rsid w:val="005F3AF9"/>
    <w:rsid w:val="005F436D"/>
    <w:rsid w:val="00600D96"/>
    <w:rsid w:val="0060218E"/>
    <w:rsid w:val="006025AE"/>
    <w:rsid w:val="00615874"/>
    <w:rsid w:val="006202A1"/>
    <w:rsid w:val="006204A2"/>
    <w:rsid w:val="006225A2"/>
    <w:rsid w:val="00624566"/>
    <w:rsid w:val="0063063E"/>
    <w:rsid w:val="00635D9A"/>
    <w:rsid w:val="00644F14"/>
    <w:rsid w:val="00654839"/>
    <w:rsid w:val="00661EE8"/>
    <w:rsid w:val="006668D7"/>
    <w:rsid w:val="00666BC9"/>
    <w:rsid w:val="00672C61"/>
    <w:rsid w:val="006752E0"/>
    <w:rsid w:val="00681CB5"/>
    <w:rsid w:val="006929F4"/>
    <w:rsid w:val="006943D0"/>
    <w:rsid w:val="006943FA"/>
    <w:rsid w:val="00694E66"/>
    <w:rsid w:val="00696A4B"/>
    <w:rsid w:val="006A0878"/>
    <w:rsid w:val="006A17E5"/>
    <w:rsid w:val="006A6530"/>
    <w:rsid w:val="006B1EBE"/>
    <w:rsid w:val="006B4755"/>
    <w:rsid w:val="006B726F"/>
    <w:rsid w:val="006B7A84"/>
    <w:rsid w:val="006C0A7D"/>
    <w:rsid w:val="006C4BBE"/>
    <w:rsid w:val="006C734B"/>
    <w:rsid w:val="006C779B"/>
    <w:rsid w:val="006D6A50"/>
    <w:rsid w:val="006D7D2E"/>
    <w:rsid w:val="006F4BF8"/>
    <w:rsid w:val="006F63D1"/>
    <w:rsid w:val="0070040A"/>
    <w:rsid w:val="007013A1"/>
    <w:rsid w:val="0070319B"/>
    <w:rsid w:val="00707B33"/>
    <w:rsid w:val="00707E55"/>
    <w:rsid w:val="0071569A"/>
    <w:rsid w:val="007161F6"/>
    <w:rsid w:val="00716F9F"/>
    <w:rsid w:val="00722C91"/>
    <w:rsid w:val="0072511E"/>
    <w:rsid w:val="007309AC"/>
    <w:rsid w:val="0073155D"/>
    <w:rsid w:val="00734D4F"/>
    <w:rsid w:val="007425F3"/>
    <w:rsid w:val="00743FCD"/>
    <w:rsid w:val="0074721E"/>
    <w:rsid w:val="00753E61"/>
    <w:rsid w:val="00754A90"/>
    <w:rsid w:val="00767194"/>
    <w:rsid w:val="007676B8"/>
    <w:rsid w:val="00770373"/>
    <w:rsid w:val="00775B14"/>
    <w:rsid w:val="00780664"/>
    <w:rsid w:val="00781F99"/>
    <w:rsid w:val="00792DD8"/>
    <w:rsid w:val="00794450"/>
    <w:rsid w:val="0079617C"/>
    <w:rsid w:val="00796734"/>
    <w:rsid w:val="007A1610"/>
    <w:rsid w:val="007A2E57"/>
    <w:rsid w:val="007A4E1C"/>
    <w:rsid w:val="007B263B"/>
    <w:rsid w:val="007C186F"/>
    <w:rsid w:val="007C3690"/>
    <w:rsid w:val="007C5D18"/>
    <w:rsid w:val="007D1CEE"/>
    <w:rsid w:val="007D34BD"/>
    <w:rsid w:val="007F111C"/>
    <w:rsid w:val="00805F5E"/>
    <w:rsid w:val="008108A5"/>
    <w:rsid w:val="00812229"/>
    <w:rsid w:val="00812480"/>
    <w:rsid w:val="0081308C"/>
    <w:rsid w:val="00813658"/>
    <w:rsid w:val="0081559F"/>
    <w:rsid w:val="0081692B"/>
    <w:rsid w:val="00825E0C"/>
    <w:rsid w:val="0083069C"/>
    <w:rsid w:val="008346D6"/>
    <w:rsid w:val="0083591B"/>
    <w:rsid w:val="00836D87"/>
    <w:rsid w:val="008506D8"/>
    <w:rsid w:val="00852F89"/>
    <w:rsid w:val="00861832"/>
    <w:rsid w:val="00862609"/>
    <w:rsid w:val="0086373C"/>
    <w:rsid w:val="00864C35"/>
    <w:rsid w:val="00883FBD"/>
    <w:rsid w:val="0089118C"/>
    <w:rsid w:val="008A0FBC"/>
    <w:rsid w:val="008A2399"/>
    <w:rsid w:val="008B1EE4"/>
    <w:rsid w:val="008B579A"/>
    <w:rsid w:val="008B77D3"/>
    <w:rsid w:val="008D04BD"/>
    <w:rsid w:val="008D6552"/>
    <w:rsid w:val="008E140D"/>
    <w:rsid w:val="008F3C42"/>
    <w:rsid w:val="008F6902"/>
    <w:rsid w:val="00900B0D"/>
    <w:rsid w:val="009056BB"/>
    <w:rsid w:val="009107B1"/>
    <w:rsid w:val="00917A7C"/>
    <w:rsid w:val="009336C1"/>
    <w:rsid w:val="00933F6E"/>
    <w:rsid w:val="00942FAF"/>
    <w:rsid w:val="009600C8"/>
    <w:rsid w:val="00961D01"/>
    <w:rsid w:val="00975F9E"/>
    <w:rsid w:val="00987225"/>
    <w:rsid w:val="00995371"/>
    <w:rsid w:val="009A0DC9"/>
    <w:rsid w:val="009A26E9"/>
    <w:rsid w:val="009A48D1"/>
    <w:rsid w:val="009B5DF9"/>
    <w:rsid w:val="009B5FAE"/>
    <w:rsid w:val="009B6A90"/>
    <w:rsid w:val="009C187A"/>
    <w:rsid w:val="009C5AD3"/>
    <w:rsid w:val="009C6B4B"/>
    <w:rsid w:val="009C7C02"/>
    <w:rsid w:val="009D08AF"/>
    <w:rsid w:val="009D5096"/>
    <w:rsid w:val="009E1A7C"/>
    <w:rsid w:val="009E2875"/>
    <w:rsid w:val="009E4C68"/>
    <w:rsid w:val="009F1465"/>
    <w:rsid w:val="009F7443"/>
    <w:rsid w:val="00A01D14"/>
    <w:rsid w:val="00A04E97"/>
    <w:rsid w:val="00A137CF"/>
    <w:rsid w:val="00A267F3"/>
    <w:rsid w:val="00A27F7D"/>
    <w:rsid w:val="00A37D5C"/>
    <w:rsid w:val="00A4219F"/>
    <w:rsid w:val="00A43A76"/>
    <w:rsid w:val="00A43AC0"/>
    <w:rsid w:val="00A50257"/>
    <w:rsid w:val="00A555B6"/>
    <w:rsid w:val="00A60A2C"/>
    <w:rsid w:val="00A60C83"/>
    <w:rsid w:val="00A63C7B"/>
    <w:rsid w:val="00A647FF"/>
    <w:rsid w:val="00A65570"/>
    <w:rsid w:val="00A65A55"/>
    <w:rsid w:val="00A76F2C"/>
    <w:rsid w:val="00A8012D"/>
    <w:rsid w:val="00A82221"/>
    <w:rsid w:val="00AA0C3C"/>
    <w:rsid w:val="00AA256F"/>
    <w:rsid w:val="00AA5D21"/>
    <w:rsid w:val="00AB2F1F"/>
    <w:rsid w:val="00AB4599"/>
    <w:rsid w:val="00AB5E33"/>
    <w:rsid w:val="00AB6D91"/>
    <w:rsid w:val="00AC3CDE"/>
    <w:rsid w:val="00AC4D14"/>
    <w:rsid w:val="00AD7110"/>
    <w:rsid w:val="00AE63FF"/>
    <w:rsid w:val="00AE679D"/>
    <w:rsid w:val="00AF2D5A"/>
    <w:rsid w:val="00AF5780"/>
    <w:rsid w:val="00AF7BAC"/>
    <w:rsid w:val="00B06FBF"/>
    <w:rsid w:val="00B123C5"/>
    <w:rsid w:val="00B17886"/>
    <w:rsid w:val="00B255B2"/>
    <w:rsid w:val="00B26034"/>
    <w:rsid w:val="00B2770D"/>
    <w:rsid w:val="00B306B2"/>
    <w:rsid w:val="00B30D1E"/>
    <w:rsid w:val="00B3291E"/>
    <w:rsid w:val="00B46A58"/>
    <w:rsid w:val="00B46B3D"/>
    <w:rsid w:val="00B52284"/>
    <w:rsid w:val="00B551E4"/>
    <w:rsid w:val="00B60120"/>
    <w:rsid w:val="00B61E1B"/>
    <w:rsid w:val="00B63E58"/>
    <w:rsid w:val="00B67B86"/>
    <w:rsid w:val="00B67D2C"/>
    <w:rsid w:val="00B720C9"/>
    <w:rsid w:val="00B81761"/>
    <w:rsid w:val="00B842A0"/>
    <w:rsid w:val="00B8701D"/>
    <w:rsid w:val="00B87DF5"/>
    <w:rsid w:val="00B93DF9"/>
    <w:rsid w:val="00BA06CC"/>
    <w:rsid w:val="00BA13E4"/>
    <w:rsid w:val="00BA2649"/>
    <w:rsid w:val="00BA5591"/>
    <w:rsid w:val="00BA5A8E"/>
    <w:rsid w:val="00BA6933"/>
    <w:rsid w:val="00BA7D07"/>
    <w:rsid w:val="00BB5B1A"/>
    <w:rsid w:val="00BB6510"/>
    <w:rsid w:val="00BC07A0"/>
    <w:rsid w:val="00BC36D1"/>
    <w:rsid w:val="00BC7092"/>
    <w:rsid w:val="00BC7687"/>
    <w:rsid w:val="00BE1CA7"/>
    <w:rsid w:val="00BE37DD"/>
    <w:rsid w:val="00BE6173"/>
    <w:rsid w:val="00BF06DC"/>
    <w:rsid w:val="00C00377"/>
    <w:rsid w:val="00C011A0"/>
    <w:rsid w:val="00C070FD"/>
    <w:rsid w:val="00C116D6"/>
    <w:rsid w:val="00C168B0"/>
    <w:rsid w:val="00C179C3"/>
    <w:rsid w:val="00C25221"/>
    <w:rsid w:val="00C36958"/>
    <w:rsid w:val="00C40479"/>
    <w:rsid w:val="00C4155F"/>
    <w:rsid w:val="00C42B7E"/>
    <w:rsid w:val="00C55679"/>
    <w:rsid w:val="00C61A57"/>
    <w:rsid w:val="00C63195"/>
    <w:rsid w:val="00C63BFF"/>
    <w:rsid w:val="00C75164"/>
    <w:rsid w:val="00C774B9"/>
    <w:rsid w:val="00C77FFD"/>
    <w:rsid w:val="00C82F8A"/>
    <w:rsid w:val="00C84E6B"/>
    <w:rsid w:val="00C86ADF"/>
    <w:rsid w:val="00C86D1B"/>
    <w:rsid w:val="00C8796F"/>
    <w:rsid w:val="00C92954"/>
    <w:rsid w:val="00C94EB7"/>
    <w:rsid w:val="00C973D9"/>
    <w:rsid w:val="00C97459"/>
    <w:rsid w:val="00CA7DD9"/>
    <w:rsid w:val="00CA7E9B"/>
    <w:rsid w:val="00CB29B0"/>
    <w:rsid w:val="00CB2ACC"/>
    <w:rsid w:val="00CB5E90"/>
    <w:rsid w:val="00CC388B"/>
    <w:rsid w:val="00CD419C"/>
    <w:rsid w:val="00CE1488"/>
    <w:rsid w:val="00CF1713"/>
    <w:rsid w:val="00CF57D8"/>
    <w:rsid w:val="00CF58B5"/>
    <w:rsid w:val="00D00FDE"/>
    <w:rsid w:val="00D023B6"/>
    <w:rsid w:val="00D0324B"/>
    <w:rsid w:val="00D11D36"/>
    <w:rsid w:val="00D20CDC"/>
    <w:rsid w:val="00D230E7"/>
    <w:rsid w:val="00D27F27"/>
    <w:rsid w:val="00D34DBA"/>
    <w:rsid w:val="00D34EAD"/>
    <w:rsid w:val="00D36515"/>
    <w:rsid w:val="00D407D1"/>
    <w:rsid w:val="00D40D1B"/>
    <w:rsid w:val="00D46E26"/>
    <w:rsid w:val="00D50AE6"/>
    <w:rsid w:val="00D579E1"/>
    <w:rsid w:val="00D60A89"/>
    <w:rsid w:val="00D6224F"/>
    <w:rsid w:val="00D64E6E"/>
    <w:rsid w:val="00D6562C"/>
    <w:rsid w:val="00D70BA6"/>
    <w:rsid w:val="00D763E8"/>
    <w:rsid w:val="00D81C22"/>
    <w:rsid w:val="00D8526F"/>
    <w:rsid w:val="00D965FA"/>
    <w:rsid w:val="00D96E56"/>
    <w:rsid w:val="00D97F8F"/>
    <w:rsid w:val="00DA13AC"/>
    <w:rsid w:val="00DA7052"/>
    <w:rsid w:val="00DB01D4"/>
    <w:rsid w:val="00DB1B1E"/>
    <w:rsid w:val="00DB2B08"/>
    <w:rsid w:val="00DB4202"/>
    <w:rsid w:val="00DB7B87"/>
    <w:rsid w:val="00DC2836"/>
    <w:rsid w:val="00DC5A8C"/>
    <w:rsid w:val="00DD3822"/>
    <w:rsid w:val="00DD641D"/>
    <w:rsid w:val="00DD65F6"/>
    <w:rsid w:val="00DE3466"/>
    <w:rsid w:val="00DF5131"/>
    <w:rsid w:val="00E02D16"/>
    <w:rsid w:val="00E03E1A"/>
    <w:rsid w:val="00E0667D"/>
    <w:rsid w:val="00E0702E"/>
    <w:rsid w:val="00E17F53"/>
    <w:rsid w:val="00E21C43"/>
    <w:rsid w:val="00E35897"/>
    <w:rsid w:val="00E402F3"/>
    <w:rsid w:val="00E452B1"/>
    <w:rsid w:val="00E475E5"/>
    <w:rsid w:val="00E70655"/>
    <w:rsid w:val="00E77D76"/>
    <w:rsid w:val="00E8405C"/>
    <w:rsid w:val="00E85434"/>
    <w:rsid w:val="00E96EA0"/>
    <w:rsid w:val="00EB134F"/>
    <w:rsid w:val="00EB2624"/>
    <w:rsid w:val="00EB65F8"/>
    <w:rsid w:val="00ED09F1"/>
    <w:rsid w:val="00ED0F60"/>
    <w:rsid w:val="00EE15BE"/>
    <w:rsid w:val="00EE4803"/>
    <w:rsid w:val="00EF046F"/>
    <w:rsid w:val="00EF149E"/>
    <w:rsid w:val="00EF177F"/>
    <w:rsid w:val="00EF24DF"/>
    <w:rsid w:val="00EF3E2A"/>
    <w:rsid w:val="00EF3F85"/>
    <w:rsid w:val="00EF6B3D"/>
    <w:rsid w:val="00F11EED"/>
    <w:rsid w:val="00F15422"/>
    <w:rsid w:val="00F1543D"/>
    <w:rsid w:val="00F21D5B"/>
    <w:rsid w:val="00F24CDA"/>
    <w:rsid w:val="00F2585F"/>
    <w:rsid w:val="00F32AF1"/>
    <w:rsid w:val="00F348F0"/>
    <w:rsid w:val="00F36895"/>
    <w:rsid w:val="00F41BDF"/>
    <w:rsid w:val="00F436A4"/>
    <w:rsid w:val="00F4585F"/>
    <w:rsid w:val="00F51E16"/>
    <w:rsid w:val="00F62ECA"/>
    <w:rsid w:val="00F6378F"/>
    <w:rsid w:val="00F64932"/>
    <w:rsid w:val="00F67447"/>
    <w:rsid w:val="00F705DD"/>
    <w:rsid w:val="00F775D5"/>
    <w:rsid w:val="00F85A3F"/>
    <w:rsid w:val="00F934EA"/>
    <w:rsid w:val="00F94DEF"/>
    <w:rsid w:val="00FA52B6"/>
    <w:rsid w:val="00FA65DB"/>
    <w:rsid w:val="00FC144F"/>
    <w:rsid w:val="00FC2C12"/>
    <w:rsid w:val="00FC34B2"/>
    <w:rsid w:val="00FC3A7B"/>
    <w:rsid w:val="00FC629B"/>
    <w:rsid w:val="00FC79C1"/>
    <w:rsid w:val="00FD000E"/>
    <w:rsid w:val="00FD0E66"/>
    <w:rsid w:val="00FD6F33"/>
    <w:rsid w:val="00FE1E6A"/>
    <w:rsid w:val="00FE6774"/>
    <w:rsid w:val="00FE7EEF"/>
    <w:rsid w:val="00FF2EDB"/>
    <w:rsid w:val="02707C67"/>
    <w:rsid w:val="02E5FEA1"/>
    <w:rsid w:val="07C52BA7"/>
    <w:rsid w:val="10954091"/>
    <w:rsid w:val="1151A0E7"/>
    <w:rsid w:val="118C01AE"/>
    <w:rsid w:val="160CD2BB"/>
    <w:rsid w:val="182498A7"/>
    <w:rsid w:val="1924B53A"/>
    <w:rsid w:val="1940E57F"/>
    <w:rsid w:val="1D6E7E7E"/>
    <w:rsid w:val="24EAA786"/>
    <w:rsid w:val="25E7F1A4"/>
    <w:rsid w:val="2ACF40D3"/>
    <w:rsid w:val="32025C5F"/>
    <w:rsid w:val="33324733"/>
    <w:rsid w:val="363A9CFE"/>
    <w:rsid w:val="3EBB3185"/>
    <w:rsid w:val="416BF052"/>
    <w:rsid w:val="426E0A36"/>
    <w:rsid w:val="429009F8"/>
    <w:rsid w:val="44D658A7"/>
    <w:rsid w:val="4DFEC9AF"/>
    <w:rsid w:val="4F8972C5"/>
    <w:rsid w:val="506AE7D3"/>
    <w:rsid w:val="52FD059C"/>
    <w:rsid w:val="5E66E587"/>
    <w:rsid w:val="632FF0FD"/>
    <w:rsid w:val="64F8C0A1"/>
    <w:rsid w:val="6870B60C"/>
    <w:rsid w:val="69782B76"/>
    <w:rsid w:val="6EAF69CB"/>
    <w:rsid w:val="71F12BE1"/>
    <w:rsid w:val="721405C7"/>
    <w:rsid w:val="72CD3DF4"/>
    <w:rsid w:val="7346678A"/>
    <w:rsid w:val="745C953C"/>
    <w:rsid w:val="78F9C048"/>
    <w:rsid w:val="7B48FB13"/>
    <w:rsid w:val="7DAED55C"/>
    <w:rsid w:val="7E3D2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C30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F21"/>
    <w:pPr>
      <w:spacing w:line="260" w:lineRule="atLeast"/>
      <w:jc w:val="both"/>
    </w:pPr>
    <w:rPr>
      <w:lang w:val="en-GB"/>
    </w:rPr>
  </w:style>
  <w:style w:type="paragraph" w:styleId="Rubrik1">
    <w:name w:val="heading 1"/>
    <w:aliases w:val="Chapter"/>
    <w:basedOn w:val="Normal"/>
    <w:next w:val="Normal"/>
    <w:link w:val="Rubrik1Char"/>
    <w:uiPriority w:val="9"/>
    <w:qFormat/>
    <w:rsid w:val="00775B14"/>
    <w:pPr>
      <w:keepNext/>
      <w:numPr>
        <w:numId w:val="8"/>
      </w:numPr>
      <w:spacing w:before="720" w:after="480"/>
      <w:ind w:left="431" w:hanging="431"/>
      <w:jc w:val="left"/>
      <w:textboxTightWrap w:val="allLines"/>
      <w:outlineLvl w:val="0"/>
    </w:pPr>
    <w:rPr>
      <w:rFonts w:asciiTheme="majorHAnsi" w:eastAsiaTheme="majorEastAsia" w:hAnsiTheme="majorHAnsi" w:cstheme="majorBidi"/>
      <w:b/>
      <w:bCs/>
      <w:sz w:val="34"/>
      <w:szCs w:val="28"/>
    </w:rPr>
  </w:style>
  <w:style w:type="paragraph" w:styleId="Rubrik2">
    <w:name w:val="heading 2"/>
    <w:aliases w:val="Section"/>
    <w:basedOn w:val="Normal"/>
    <w:next w:val="Normal"/>
    <w:link w:val="Rubrik2Char"/>
    <w:uiPriority w:val="9"/>
    <w:unhideWhenUsed/>
    <w:qFormat/>
    <w:rsid w:val="00CE1488"/>
    <w:pPr>
      <w:keepNext/>
      <w:keepLines/>
      <w:numPr>
        <w:ilvl w:val="1"/>
        <w:numId w:val="8"/>
      </w:numPr>
      <w:spacing w:before="240" w:after="240"/>
      <w:ind w:left="709" w:hanging="709"/>
      <w:jc w:val="left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paragraph" w:styleId="Rubrik3">
    <w:name w:val="heading 3"/>
    <w:aliases w:val="Subsection"/>
    <w:basedOn w:val="Normal"/>
    <w:next w:val="Normal"/>
    <w:link w:val="Rubrik3Char"/>
    <w:uiPriority w:val="9"/>
    <w:unhideWhenUsed/>
    <w:qFormat/>
    <w:rsid w:val="004F6F21"/>
    <w:pPr>
      <w:keepNext/>
      <w:keepLines/>
      <w:numPr>
        <w:ilvl w:val="2"/>
        <w:numId w:val="8"/>
      </w:numPr>
      <w:spacing w:before="200" w:after="240"/>
      <w:ind w:left="1134" w:hanging="850"/>
      <w:outlineLvl w:val="2"/>
    </w:pPr>
    <w:rPr>
      <w:rFonts w:asciiTheme="majorHAnsi" w:eastAsiaTheme="majorEastAsia" w:hAnsiTheme="majorHAnsi" w:cstheme="majorBidi"/>
      <w:b/>
      <w:bCs/>
      <w:sz w:val="24"/>
    </w:rPr>
  </w:style>
  <w:style w:type="paragraph" w:styleId="Rubrik4">
    <w:name w:val="heading 4"/>
    <w:aliases w:val="SubSubSection"/>
    <w:basedOn w:val="Normal"/>
    <w:next w:val="Normal"/>
    <w:link w:val="Rubrik4Char"/>
    <w:uiPriority w:val="9"/>
    <w:unhideWhenUsed/>
    <w:qFormat/>
    <w:rsid w:val="00172F51"/>
    <w:pPr>
      <w:keepNext/>
      <w:keepLines/>
      <w:numPr>
        <w:ilvl w:val="3"/>
        <w:numId w:val="8"/>
      </w:numPr>
      <w:spacing w:before="200" w:after="0"/>
      <w:ind w:hanging="58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rsid w:val="00FC629B"/>
    <w:pPr>
      <w:keepNext/>
      <w:keepLines/>
      <w:numPr>
        <w:ilvl w:val="4"/>
        <w:numId w:val="8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C629B"/>
    <w:pPr>
      <w:keepNext/>
      <w:keepLines/>
      <w:numPr>
        <w:ilvl w:val="5"/>
        <w:numId w:val="8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C629B"/>
    <w:pPr>
      <w:keepNext/>
      <w:keepLines/>
      <w:numPr>
        <w:ilvl w:val="6"/>
        <w:numId w:val="8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C629B"/>
    <w:pPr>
      <w:keepNext/>
      <w:keepLines/>
      <w:numPr>
        <w:ilvl w:val="7"/>
        <w:numId w:val="8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C629B"/>
    <w:pPr>
      <w:keepNext/>
      <w:keepLines/>
      <w:numPr>
        <w:ilvl w:val="8"/>
        <w:numId w:val="8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aliases w:val="Chapter Char"/>
    <w:basedOn w:val="Standardstycketeckensnitt"/>
    <w:link w:val="Rubrik1"/>
    <w:uiPriority w:val="9"/>
    <w:rsid w:val="00775B14"/>
    <w:rPr>
      <w:rFonts w:asciiTheme="majorHAnsi" w:eastAsiaTheme="majorEastAsia" w:hAnsiTheme="majorHAnsi" w:cstheme="majorBidi"/>
      <w:b/>
      <w:bCs/>
      <w:sz w:val="34"/>
      <w:szCs w:val="28"/>
      <w:lang w:val="en-GB"/>
    </w:rPr>
  </w:style>
  <w:style w:type="character" w:customStyle="1" w:styleId="Rubrik2Char">
    <w:name w:val="Rubrik 2 Char"/>
    <w:aliases w:val="Section Char"/>
    <w:basedOn w:val="Standardstycketeckensnitt"/>
    <w:link w:val="Rubrik2"/>
    <w:uiPriority w:val="9"/>
    <w:rsid w:val="00CE1488"/>
    <w:rPr>
      <w:rFonts w:asciiTheme="majorHAnsi" w:eastAsiaTheme="majorEastAsia" w:hAnsiTheme="majorHAnsi" w:cstheme="majorBidi"/>
      <w:b/>
      <w:bCs/>
      <w:sz w:val="28"/>
      <w:szCs w:val="26"/>
      <w:lang w:val="en-GB"/>
    </w:rPr>
  </w:style>
  <w:style w:type="character" w:customStyle="1" w:styleId="Rubrik3Char">
    <w:name w:val="Rubrik 3 Char"/>
    <w:aliases w:val="Subsection Char"/>
    <w:basedOn w:val="Standardstycketeckensnitt"/>
    <w:link w:val="Rubrik3"/>
    <w:uiPriority w:val="9"/>
    <w:rsid w:val="004F6F21"/>
    <w:rPr>
      <w:rFonts w:asciiTheme="majorHAnsi" w:eastAsiaTheme="majorEastAsia" w:hAnsiTheme="majorHAnsi" w:cstheme="majorBidi"/>
      <w:b/>
      <w:bCs/>
      <w:sz w:val="24"/>
      <w:lang w:val="en-GB"/>
    </w:rPr>
  </w:style>
  <w:style w:type="paragraph" w:styleId="Ingetavstnd">
    <w:name w:val="No Spacing"/>
    <w:uiPriority w:val="1"/>
    <w:rsid w:val="00780664"/>
    <w:pPr>
      <w:spacing w:after="0" w:line="240" w:lineRule="auto"/>
      <w:jc w:val="both"/>
    </w:pPr>
    <w:rPr>
      <w:sz w:val="21"/>
    </w:rPr>
  </w:style>
  <w:style w:type="paragraph" w:customStyle="1" w:styleId="AbstractHeading">
    <w:name w:val="AbstractHeading"/>
    <w:basedOn w:val="Rubrik2"/>
    <w:link w:val="AbstractHeadingChar"/>
    <w:qFormat/>
    <w:rsid w:val="006752E0"/>
    <w:pPr>
      <w:numPr>
        <w:ilvl w:val="0"/>
        <w:numId w:val="0"/>
      </w:numPr>
    </w:pPr>
    <w:rPr>
      <w:sz w:val="24"/>
      <w:szCs w:val="24"/>
    </w:rPr>
  </w:style>
  <w:style w:type="paragraph" w:styleId="Innehllsfrteckningsrubrik">
    <w:name w:val="TOC Heading"/>
    <w:basedOn w:val="Rubrik1"/>
    <w:next w:val="Normal"/>
    <w:uiPriority w:val="39"/>
    <w:unhideWhenUsed/>
    <w:rsid w:val="003A457D"/>
    <w:pPr>
      <w:spacing w:before="480" w:after="0"/>
      <w:outlineLvl w:val="9"/>
    </w:pPr>
    <w:rPr>
      <w:color w:val="365F91" w:themeColor="accent1" w:themeShade="BF"/>
      <w:sz w:val="28"/>
      <w:lang w:val="en-US" w:eastAsia="ja-JP"/>
    </w:rPr>
  </w:style>
  <w:style w:type="character" w:customStyle="1" w:styleId="AbstractHeadingChar">
    <w:name w:val="AbstractHeading Char"/>
    <w:basedOn w:val="Rubrik2Char"/>
    <w:link w:val="AbstractHeading"/>
    <w:rsid w:val="006752E0"/>
    <w:rPr>
      <w:rFonts w:asciiTheme="majorHAnsi" w:eastAsiaTheme="majorEastAsia" w:hAnsiTheme="majorHAnsi" w:cstheme="majorBidi"/>
      <w:b/>
      <w:bCs/>
      <w:sz w:val="24"/>
      <w:szCs w:val="24"/>
      <w:lang w:val="en-GB"/>
    </w:rPr>
  </w:style>
  <w:style w:type="paragraph" w:styleId="Innehll2">
    <w:name w:val="toc 2"/>
    <w:aliases w:val="TableOfContent-Level2"/>
    <w:basedOn w:val="Normal"/>
    <w:next w:val="Normal"/>
    <w:autoRedefine/>
    <w:uiPriority w:val="39"/>
    <w:unhideWhenUsed/>
    <w:qFormat/>
    <w:rsid w:val="00836D87"/>
    <w:pPr>
      <w:tabs>
        <w:tab w:val="right" w:leader="dot" w:pos="6852"/>
      </w:tabs>
      <w:spacing w:after="100"/>
      <w:ind w:left="210"/>
    </w:pPr>
    <w:rPr>
      <w:rFonts w:ascii="Arial" w:hAnsi="Arial"/>
    </w:rPr>
  </w:style>
  <w:style w:type="character" w:styleId="Hyperlnk">
    <w:name w:val="Hyperlink"/>
    <w:basedOn w:val="Standardstycketeckensnitt"/>
    <w:uiPriority w:val="99"/>
    <w:unhideWhenUsed/>
    <w:rsid w:val="003A457D"/>
    <w:rPr>
      <w:color w:val="0000FF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3A457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A457D"/>
    <w:rPr>
      <w:rFonts w:ascii="Tahoma" w:hAnsi="Tahoma" w:cs="Tahoma"/>
      <w:sz w:val="16"/>
      <w:szCs w:val="16"/>
    </w:rPr>
  </w:style>
  <w:style w:type="paragraph" w:styleId="Innehll1">
    <w:name w:val="toc 1"/>
    <w:aliases w:val="TableOfContent-Level1"/>
    <w:basedOn w:val="Normal"/>
    <w:next w:val="Normal"/>
    <w:autoRedefine/>
    <w:uiPriority w:val="39"/>
    <w:unhideWhenUsed/>
    <w:qFormat/>
    <w:rsid w:val="003A457D"/>
    <w:pPr>
      <w:spacing w:after="100"/>
      <w:jc w:val="left"/>
    </w:pPr>
    <w:rPr>
      <w:rFonts w:ascii="Arial" w:eastAsiaTheme="minorEastAsia" w:hAnsi="Arial"/>
      <w:b/>
      <w:sz w:val="24"/>
      <w:lang w:val="en-US" w:eastAsia="ja-JP"/>
    </w:rPr>
  </w:style>
  <w:style w:type="paragraph" w:styleId="Innehll3">
    <w:name w:val="toc 3"/>
    <w:basedOn w:val="Normal"/>
    <w:next w:val="Normal"/>
    <w:autoRedefine/>
    <w:uiPriority w:val="39"/>
    <w:unhideWhenUsed/>
    <w:qFormat/>
    <w:rsid w:val="00502F9B"/>
    <w:pPr>
      <w:spacing w:after="100"/>
      <w:ind w:left="210"/>
      <w:jc w:val="left"/>
    </w:pPr>
    <w:rPr>
      <w:rFonts w:ascii="Arial" w:eastAsiaTheme="minorEastAsia" w:hAnsi="Arial"/>
      <w:lang w:val="en-US" w:eastAsia="ja-JP"/>
    </w:rPr>
  </w:style>
  <w:style w:type="paragraph" w:styleId="Sidhuvud">
    <w:name w:val="header"/>
    <w:basedOn w:val="Normal"/>
    <w:link w:val="SidhuvudChar"/>
    <w:uiPriority w:val="99"/>
    <w:unhideWhenUsed/>
    <w:rsid w:val="003A457D"/>
    <w:pPr>
      <w:tabs>
        <w:tab w:val="center" w:pos="4536"/>
        <w:tab w:val="right" w:pos="9072"/>
      </w:tabs>
      <w:spacing w:after="0"/>
    </w:pPr>
  </w:style>
  <w:style w:type="character" w:customStyle="1" w:styleId="SidhuvudChar">
    <w:name w:val="Sidhuvud Char"/>
    <w:basedOn w:val="Standardstycketeckensnitt"/>
    <w:link w:val="Sidhuvud"/>
    <w:uiPriority w:val="99"/>
    <w:rsid w:val="003A457D"/>
    <w:rPr>
      <w:sz w:val="21"/>
    </w:rPr>
  </w:style>
  <w:style w:type="paragraph" w:styleId="Sidfot">
    <w:name w:val="footer"/>
    <w:basedOn w:val="Normal"/>
    <w:link w:val="SidfotChar"/>
    <w:uiPriority w:val="99"/>
    <w:unhideWhenUsed/>
    <w:rsid w:val="003A457D"/>
    <w:pPr>
      <w:tabs>
        <w:tab w:val="center" w:pos="4536"/>
        <w:tab w:val="right" w:pos="9072"/>
      </w:tabs>
      <w:spacing w:after="0"/>
    </w:pPr>
  </w:style>
  <w:style w:type="character" w:customStyle="1" w:styleId="SidfotChar">
    <w:name w:val="Sidfot Char"/>
    <w:basedOn w:val="Standardstycketeckensnitt"/>
    <w:link w:val="Sidfot"/>
    <w:uiPriority w:val="99"/>
    <w:rsid w:val="003A457D"/>
    <w:rPr>
      <w:sz w:val="21"/>
    </w:rPr>
  </w:style>
  <w:style w:type="character" w:styleId="Diskretbetoning">
    <w:name w:val="Subtle Emphasis"/>
    <w:basedOn w:val="Standardstycketeckensnitt"/>
    <w:uiPriority w:val="19"/>
    <w:rsid w:val="00D27F27"/>
    <w:rPr>
      <w:i/>
      <w:iCs/>
      <w:color w:val="808080" w:themeColor="text1" w:themeTint="7F"/>
    </w:rPr>
  </w:style>
  <w:style w:type="character" w:styleId="Bokenstitel">
    <w:name w:val="Book Title"/>
    <w:basedOn w:val="Standardstycketeckensnitt"/>
    <w:uiPriority w:val="33"/>
    <w:rsid w:val="00B255B2"/>
    <w:rPr>
      <w:b/>
      <w:bCs/>
      <w:smallCaps/>
      <w:spacing w:val="5"/>
    </w:rPr>
  </w:style>
  <w:style w:type="paragraph" w:styleId="Liststycke">
    <w:name w:val="List Paragraph"/>
    <w:basedOn w:val="Normal"/>
    <w:link w:val="ListstyckeChar"/>
    <w:uiPriority w:val="34"/>
    <w:rsid w:val="00B255B2"/>
    <w:pPr>
      <w:ind w:left="720"/>
      <w:contextualSpacing/>
    </w:pPr>
  </w:style>
  <w:style w:type="character" w:styleId="Stark">
    <w:name w:val="Strong"/>
    <w:basedOn w:val="Standardstycketeckensnitt"/>
    <w:uiPriority w:val="22"/>
    <w:rsid w:val="00B255B2"/>
    <w:rPr>
      <w:b/>
      <w:bCs/>
    </w:rPr>
  </w:style>
  <w:style w:type="paragraph" w:customStyle="1" w:styleId="Papernumbering">
    <w:name w:val="Paper_numbering"/>
    <w:basedOn w:val="Liststycke"/>
    <w:link w:val="PapernumberingChar"/>
    <w:qFormat/>
    <w:rsid w:val="001E6E9F"/>
    <w:pPr>
      <w:numPr>
        <w:numId w:val="2"/>
      </w:numPr>
    </w:pPr>
  </w:style>
  <w:style w:type="character" w:customStyle="1" w:styleId="ListstyckeChar">
    <w:name w:val="Liststycke Char"/>
    <w:basedOn w:val="Standardstycketeckensnitt"/>
    <w:link w:val="Liststycke"/>
    <w:uiPriority w:val="34"/>
    <w:rsid w:val="001E6E9F"/>
    <w:rPr>
      <w:sz w:val="21"/>
    </w:rPr>
  </w:style>
  <w:style w:type="character" w:customStyle="1" w:styleId="PapernumberingChar">
    <w:name w:val="Paper_numbering Char"/>
    <w:basedOn w:val="ListstyckeChar"/>
    <w:link w:val="Papernumbering"/>
    <w:rsid w:val="001E6E9F"/>
    <w:rPr>
      <w:sz w:val="21"/>
    </w:rPr>
  </w:style>
  <w:style w:type="paragraph" w:styleId="Beskrivning">
    <w:name w:val="caption"/>
    <w:basedOn w:val="Normal"/>
    <w:next w:val="Normal"/>
    <w:uiPriority w:val="35"/>
    <w:unhideWhenUsed/>
    <w:qFormat/>
    <w:rsid w:val="006752E0"/>
    <w:pPr>
      <w:jc w:val="center"/>
    </w:pPr>
    <w:rPr>
      <w:rFonts w:asciiTheme="majorHAnsi" w:hAnsiTheme="majorHAnsi" w:cstheme="majorHAnsi"/>
      <w:bCs/>
      <w:sz w:val="18"/>
    </w:rPr>
  </w:style>
  <w:style w:type="paragraph" w:customStyle="1" w:styleId="Abstract-Body">
    <w:name w:val="Abstract-Body"/>
    <w:basedOn w:val="Normal"/>
    <w:link w:val="Abstract-BodyChar"/>
    <w:qFormat/>
    <w:rsid w:val="00114372"/>
    <w:pPr>
      <w:spacing w:after="260"/>
    </w:pPr>
  </w:style>
  <w:style w:type="character" w:customStyle="1" w:styleId="Rubrik4Char">
    <w:name w:val="Rubrik 4 Char"/>
    <w:aliases w:val="SubSubSection Char"/>
    <w:basedOn w:val="Standardstycketeckensnitt"/>
    <w:link w:val="Rubrik4"/>
    <w:uiPriority w:val="9"/>
    <w:rsid w:val="00172F51"/>
    <w:rPr>
      <w:rFonts w:asciiTheme="majorHAnsi" w:eastAsiaTheme="majorEastAsia" w:hAnsiTheme="majorHAnsi" w:cstheme="majorBidi"/>
      <w:b/>
      <w:bCs/>
      <w:i/>
      <w:iCs/>
      <w:lang w:val="en-GB"/>
    </w:rPr>
  </w:style>
  <w:style w:type="character" w:customStyle="1" w:styleId="Abstract-BodyChar">
    <w:name w:val="Abstract-Body Char"/>
    <w:basedOn w:val="Standardstycketeckensnitt"/>
    <w:link w:val="Abstract-Body"/>
    <w:rsid w:val="00114372"/>
    <w:rPr>
      <w:lang w:val="en-GB"/>
    </w:rPr>
  </w:style>
  <w:style w:type="paragraph" w:customStyle="1" w:styleId="PageHeader">
    <w:name w:val="PageHeader"/>
    <w:basedOn w:val="Sidhuvud"/>
    <w:link w:val="PageHeaderChar"/>
    <w:qFormat/>
    <w:rsid w:val="00CF1713"/>
    <w:pPr>
      <w:jc w:val="center"/>
    </w:pPr>
    <w:rPr>
      <w:rFonts w:asciiTheme="majorHAnsi" w:hAnsiTheme="majorHAnsi" w:cstheme="majorHAnsi"/>
      <w:caps/>
      <w:sz w:val="18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C629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PageHeaderChar">
    <w:name w:val="PageHeader Char"/>
    <w:basedOn w:val="SidhuvudChar"/>
    <w:link w:val="PageHeader"/>
    <w:rsid w:val="00CF1713"/>
    <w:rPr>
      <w:rFonts w:asciiTheme="majorHAnsi" w:hAnsiTheme="majorHAnsi" w:cstheme="majorHAnsi"/>
      <w:caps/>
      <w:sz w:val="18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C629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C629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C629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C629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Olstomnmnande">
    <w:name w:val="Unresolved Mention"/>
    <w:basedOn w:val="Standardstycketeckensnitt"/>
    <w:uiPriority w:val="99"/>
    <w:semiHidden/>
    <w:unhideWhenUsed/>
    <w:rsid w:val="006B47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9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reativecommons.org/licenses/by/4.0/" TargetMode="External"/><Relationship Id="rId18" Type="http://schemas.openxmlformats.org/officeDocument/2006/relationships/footer" Target="footer3.xm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2.xml"/><Relationship Id="rId25" Type="http://schemas.openxmlformats.org/officeDocument/2006/relationships/footer" Target="footer6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forskarstodbibliotek@hv.se" TargetMode="External"/><Relationship Id="rId24" Type="http://schemas.openxmlformats.org/officeDocument/2006/relationships/header" Target="header5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image" Target="media/image2.jpeg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header" Target="header4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HV_Template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fe870e-9bb8-4b89-a1c8-0508d2fa21f8">
      <Terms xmlns="http://schemas.microsoft.com/office/infopath/2007/PartnerControls"/>
    </lcf76f155ced4ddcb4097134ff3c332f>
    <TaxCatchAll xmlns="057b072f-ee94-428a-8cc6-29b4b458567d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07EBCFA73D074A8E7A9A8C12B666E4" ma:contentTypeVersion="17" ma:contentTypeDescription="Create a new document." ma:contentTypeScope="" ma:versionID="bcdbf5a5b5bab4b620ecaea656bb7c32">
  <xsd:schema xmlns:xsd="http://www.w3.org/2001/XMLSchema" xmlns:xs="http://www.w3.org/2001/XMLSchema" xmlns:p="http://schemas.microsoft.com/office/2006/metadata/properties" xmlns:ns2="2efe870e-9bb8-4b89-a1c8-0508d2fa21f8" xmlns:ns3="057b072f-ee94-428a-8cc6-29b4b458567d" targetNamespace="http://schemas.microsoft.com/office/2006/metadata/properties" ma:root="true" ma:fieldsID="24c443ac643982cba70cf11fc46a7b40" ns2:_="" ns3:_="">
    <xsd:import namespace="2efe870e-9bb8-4b89-a1c8-0508d2fa21f8"/>
    <xsd:import namespace="057b072f-ee94-428a-8cc6-29b4b45856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e870e-9bb8-4b89-a1c8-0508d2fa2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1d4abec-04ef-4e91-971b-0b613d4b68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7b072f-ee94-428a-8cc6-29b4b458567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d195551-e399-469b-bf97-a58d3eb90a5f}" ma:internalName="TaxCatchAll" ma:showField="CatchAllData" ma:web="057b072f-ee94-428a-8cc6-29b4b45856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07E00-5279-4111-845E-D4FF445CF078}">
  <ds:schemaRefs>
    <ds:schemaRef ds:uri="http://schemas.microsoft.com/office/2006/metadata/properties"/>
    <ds:schemaRef ds:uri="http://schemas.microsoft.com/office/infopath/2007/PartnerControls"/>
    <ds:schemaRef ds:uri="2efe870e-9bb8-4b89-a1c8-0508d2fa21f8"/>
    <ds:schemaRef ds:uri="057b072f-ee94-428a-8cc6-29b4b458567d"/>
  </ds:schemaRefs>
</ds:datastoreItem>
</file>

<file path=customXml/itemProps2.xml><?xml version="1.0" encoding="utf-8"?>
<ds:datastoreItem xmlns:ds="http://schemas.openxmlformats.org/officeDocument/2006/customXml" ds:itemID="{BFE3408C-92AC-4B99-B54E-E907517350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0494DC-7AA0-45BD-8F6A-D04329BA42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e870e-9bb8-4b89-a1c8-0508d2fa21f8"/>
    <ds:schemaRef ds:uri="057b072f-ee94-428a-8cc6-29b4b45856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C3B1DB-CDCE-47FD-8B88-BA49B3E38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Mall_licentiatuppsats_HV.dotx</Template>
  <TotalTime>1</TotalTime>
  <Pages>45</Pages>
  <Words>3750</Words>
  <Characters>19881</Characters>
  <Application>Microsoft Office Word</Application>
  <DocSecurity>0</DocSecurity>
  <Lines>165</Lines>
  <Paragraphs>47</Paragraphs>
  <ScaleCrop>false</ScaleCrop>
  <Company>University West</Company>
  <LinksUpToDate>false</LinksUpToDate>
  <CharactersWithSpaces>23584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Wilner (HV)</dc:creator>
  <cp:lastModifiedBy>Anna Wilner (HV)</cp:lastModifiedBy>
  <cp:revision>1</cp:revision>
  <cp:lastPrinted>2025-03-21T13:27:00Z</cp:lastPrinted>
  <dcterms:created xsi:type="dcterms:W3CDTF">2026-03-12T14:09:00Z</dcterms:created>
  <dcterms:modified xsi:type="dcterms:W3CDTF">2026-03-12T14:10:00Z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0x010100D607EBCFA73D074A8E7A9A8C12B666E4</vt:lpwstr>
  </property>
  <property fmtid="{D5CDD505-2E9C-101B-9397-08002B2CF9AE}" pid="3" name="MediaServiceImageTags">
    <vt:lpwstr/>
  </property>
</Properties>
</file>