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8654" w14:textId="23DBD26C" w:rsidR="00277DF1" w:rsidRPr="00033940" w:rsidRDefault="00033940" w:rsidP="00277DF1">
      <w:pPr>
        <w:jc w:val="center"/>
        <w:rPr>
          <w:rFonts w:ascii="Arial" w:hAnsi="Arial" w:cs="Arial"/>
          <w:sz w:val="26"/>
          <w:szCs w:val="26"/>
          <w:lang w:val="en-US"/>
        </w:rPr>
      </w:pPr>
      <w:r w:rsidRPr="00033940">
        <w:rPr>
          <w:rFonts w:ascii="Arial" w:hAnsi="Arial" w:cs="Arial"/>
          <w:sz w:val="26"/>
          <w:szCs w:val="26"/>
          <w:lang w:val="en-US"/>
        </w:rPr>
        <w:t>UNIVERSITY WEST</w:t>
      </w:r>
    </w:p>
    <w:p w14:paraId="33F917E9" w14:textId="77777777" w:rsidR="00277DF1" w:rsidRPr="00033940" w:rsidRDefault="00277DF1" w:rsidP="00277DF1">
      <w:pPr>
        <w:jc w:val="center"/>
        <w:rPr>
          <w:rFonts w:ascii="Arial" w:hAnsi="Arial" w:cs="Arial"/>
          <w:b/>
          <w:bCs/>
          <w:sz w:val="58"/>
          <w:szCs w:val="58"/>
          <w:lang w:val="en-US"/>
        </w:rPr>
      </w:pPr>
      <w:r>
        <w:rPr>
          <w:rFonts w:ascii="Arial" w:hAnsi="Arial" w:cs="Arial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34204" wp14:editId="49186367">
                <wp:simplePos x="0" y="0"/>
                <wp:positionH relativeFrom="column">
                  <wp:posOffset>244549</wp:posOffset>
                </wp:positionH>
                <wp:positionV relativeFrom="paragraph">
                  <wp:posOffset>522635</wp:posOffset>
                </wp:positionV>
                <wp:extent cx="6092441" cy="0"/>
                <wp:effectExtent l="0" t="0" r="0" b="0"/>
                <wp:wrapNone/>
                <wp:docPr id="180330318" name="Rak 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441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07983A" id="Rak koppling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5pt,41.15pt" to="498.95pt,4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" strokecolor="black [3213]" strokeweight=".25pt">
                <v:stroke joinstyle="miter"/>
              </v:line>
            </w:pict>
          </mc:Fallback>
        </mc:AlternateContent>
      </w:r>
    </w:p>
    <w:p w14:paraId="761725D9" w14:textId="77777777" w:rsidR="00277DF1" w:rsidRPr="00033940" w:rsidRDefault="00277DF1" w:rsidP="00277DF1">
      <w:pPr>
        <w:jc w:val="center"/>
        <w:rPr>
          <w:rFonts w:ascii="Arial" w:hAnsi="Arial" w:cs="Arial"/>
          <w:b/>
          <w:bCs/>
          <w:sz w:val="58"/>
          <w:szCs w:val="58"/>
          <w:lang w:val="en-US"/>
        </w:rPr>
      </w:pPr>
    </w:p>
    <w:p w14:paraId="7113FEB9" w14:textId="77777777" w:rsidR="00033940" w:rsidRPr="00033940" w:rsidRDefault="00033940" w:rsidP="00033940">
      <w:pPr>
        <w:jc w:val="center"/>
        <w:rPr>
          <w:rFonts w:ascii="Arial" w:hAnsi="Arial" w:cs="Arial"/>
          <w:b/>
          <w:bCs/>
          <w:sz w:val="58"/>
          <w:szCs w:val="58"/>
          <w:lang w:val="en-US"/>
        </w:rPr>
      </w:pPr>
      <w:r w:rsidRPr="00033940">
        <w:rPr>
          <w:rFonts w:ascii="Arial" w:hAnsi="Arial" w:cs="Arial"/>
          <w:b/>
          <w:bCs/>
          <w:sz w:val="58"/>
          <w:szCs w:val="58"/>
          <w:lang w:val="en-US"/>
        </w:rPr>
        <w:t>Main headline here and if it’s on two lines it goes all the way here</w:t>
      </w:r>
    </w:p>
    <w:p w14:paraId="271FFA04" w14:textId="77777777" w:rsidR="00277DF1" w:rsidRPr="00033940" w:rsidRDefault="00033940" w:rsidP="00033940">
      <w:pPr>
        <w:jc w:val="center"/>
        <w:rPr>
          <w:rFonts w:ascii="Arial" w:hAnsi="Arial" w:cs="Arial"/>
          <w:b/>
          <w:bCs/>
          <w:sz w:val="34"/>
          <w:szCs w:val="34"/>
          <w:lang w:val="en-US"/>
        </w:rPr>
      </w:pPr>
      <w:r w:rsidRPr="00033940">
        <w:rPr>
          <w:rFonts w:ascii="Arial" w:hAnsi="Arial" w:cs="Arial"/>
          <w:b/>
          <w:bCs/>
          <w:sz w:val="34"/>
          <w:szCs w:val="34"/>
          <w:lang w:val="en-US"/>
        </w:rPr>
        <w:t>Subheading here and if it goes on two lines it goes all the way here and even all the way here</w:t>
      </w:r>
    </w:p>
    <w:p w14:paraId="10C73A35" w14:textId="77777777" w:rsidR="00277DF1" w:rsidRPr="0086739D" w:rsidRDefault="00277DF1" w:rsidP="00277DF1">
      <w:pPr>
        <w:rPr>
          <w:rFonts w:ascii="Arial" w:hAnsi="Arial" w:cs="Arial"/>
          <w:sz w:val="26"/>
          <w:szCs w:val="26"/>
          <w:lang w:val="en-US"/>
        </w:rPr>
      </w:pPr>
    </w:p>
    <w:p w14:paraId="4610B30F" w14:textId="77777777" w:rsidR="00277DF1" w:rsidRPr="0086739D" w:rsidRDefault="00033940" w:rsidP="00033940">
      <w:pPr>
        <w:jc w:val="center"/>
        <w:rPr>
          <w:rFonts w:ascii="Arial" w:hAnsi="Arial" w:cs="Arial"/>
          <w:sz w:val="26"/>
          <w:szCs w:val="26"/>
          <w:lang w:val="en-US"/>
        </w:rPr>
      </w:pPr>
      <w:r w:rsidRPr="0086739D">
        <w:rPr>
          <w:rFonts w:ascii="Arial" w:hAnsi="Arial" w:cs="Arial"/>
          <w:sz w:val="26"/>
          <w:szCs w:val="26"/>
          <w:lang w:val="en-US"/>
        </w:rPr>
        <w:t>AUTHOR’S NAME</w:t>
      </w:r>
    </w:p>
    <w:p w14:paraId="09B21BF2" w14:textId="77777777" w:rsidR="00277DF1" w:rsidRPr="0086739D" w:rsidRDefault="00277DF1" w:rsidP="00277DF1">
      <w:pPr>
        <w:rPr>
          <w:rFonts w:ascii="Arial" w:hAnsi="Arial" w:cs="Arial"/>
          <w:sz w:val="26"/>
          <w:szCs w:val="26"/>
          <w:lang w:val="en-US"/>
        </w:rPr>
      </w:pPr>
    </w:p>
    <w:p w14:paraId="10E6D00F" w14:textId="77777777" w:rsidR="00277DF1" w:rsidRPr="0086739D" w:rsidRDefault="00277DF1" w:rsidP="00277DF1">
      <w:pPr>
        <w:rPr>
          <w:rFonts w:ascii="Arial" w:hAnsi="Arial" w:cs="Arial"/>
          <w:sz w:val="26"/>
          <w:szCs w:val="26"/>
          <w:lang w:val="en-US"/>
        </w:rPr>
      </w:pPr>
    </w:p>
    <w:p w14:paraId="01C88B52" w14:textId="77777777" w:rsidR="00277DF1" w:rsidRPr="0086739D" w:rsidRDefault="00277DF1" w:rsidP="00277DF1">
      <w:pPr>
        <w:rPr>
          <w:rFonts w:ascii="Arial" w:hAnsi="Arial" w:cs="Arial"/>
          <w:sz w:val="26"/>
          <w:szCs w:val="26"/>
          <w:lang w:val="en-US"/>
        </w:rPr>
      </w:pPr>
    </w:p>
    <w:p w14:paraId="0595814A" w14:textId="77777777" w:rsidR="00033940" w:rsidRPr="00033940" w:rsidRDefault="00033940" w:rsidP="00033940">
      <w:pPr>
        <w:jc w:val="center"/>
        <w:rPr>
          <w:rFonts w:ascii="Arial" w:hAnsi="Arial" w:cs="Arial"/>
          <w:sz w:val="26"/>
          <w:szCs w:val="26"/>
          <w:lang w:val="en-US"/>
        </w:rPr>
      </w:pPr>
      <w:r w:rsidRPr="00033940">
        <w:rPr>
          <w:rFonts w:ascii="Arial" w:hAnsi="Arial" w:cs="Arial"/>
          <w:sz w:val="26"/>
          <w:szCs w:val="26"/>
          <w:lang w:val="en-US"/>
        </w:rPr>
        <w:t>ACADEMIC DISSERTATION</w:t>
      </w:r>
    </w:p>
    <w:p w14:paraId="538DA5B6" w14:textId="77777777" w:rsidR="00033940" w:rsidRPr="00033940" w:rsidRDefault="00033940" w:rsidP="00033940">
      <w:pPr>
        <w:jc w:val="center"/>
        <w:rPr>
          <w:rFonts w:ascii="Arial" w:hAnsi="Arial" w:cs="Arial"/>
          <w:lang w:val="en-US"/>
        </w:rPr>
      </w:pPr>
      <w:r w:rsidRPr="00033940">
        <w:rPr>
          <w:rFonts w:ascii="Arial" w:hAnsi="Arial" w:cs="Arial"/>
          <w:lang w:val="en-US"/>
        </w:rPr>
        <w:t xml:space="preserve">with the permission of the Research and Education Board  </w:t>
      </w:r>
    </w:p>
    <w:p w14:paraId="7C1B1FEF" w14:textId="77777777" w:rsidR="00033940" w:rsidRPr="00033940" w:rsidRDefault="00033940" w:rsidP="00033940">
      <w:pPr>
        <w:jc w:val="center"/>
        <w:rPr>
          <w:rFonts w:ascii="Arial" w:hAnsi="Arial" w:cs="Arial"/>
          <w:lang w:val="en-US"/>
        </w:rPr>
      </w:pPr>
      <w:r w:rsidRPr="00033940">
        <w:rPr>
          <w:rFonts w:ascii="Arial" w:hAnsi="Arial" w:cs="Arial"/>
          <w:lang w:val="en-US"/>
        </w:rPr>
        <w:t>at University West, for a doctoral degree in “XXX”,</w:t>
      </w:r>
    </w:p>
    <w:p w14:paraId="37A510CE" w14:textId="77777777" w:rsidR="003E29A2" w:rsidRPr="00033940" w:rsidRDefault="00033940" w:rsidP="00033940">
      <w:pPr>
        <w:jc w:val="center"/>
        <w:rPr>
          <w:rFonts w:ascii="Arial" w:hAnsi="Arial" w:cs="Arial"/>
          <w:lang w:val="en-US"/>
        </w:rPr>
      </w:pPr>
      <w:r w:rsidRPr="00033940">
        <w:rPr>
          <w:rFonts w:ascii="Arial" w:hAnsi="Arial" w:cs="Arial"/>
          <w:lang w:val="en-US"/>
        </w:rPr>
        <w:t>submitted for public scrutiny.</w:t>
      </w:r>
    </w:p>
    <w:p w14:paraId="528287C6" w14:textId="77777777" w:rsidR="00277DF1" w:rsidRPr="00033940" w:rsidRDefault="00277DF1" w:rsidP="00277DF1">
      <w:pPr>
        <w:jc w:val="center"/>
        <w:rPr>
          <w:rFonts w:ascii="Arial" w:hAnsi="Arial" w:cs="Arial"/>
          <w:lang w:val="en-US"/>
        </w:rPr>
      </w:pPr>
    </w:p>
    <w:p w14:paraId="749FA812" w14:textId="77777777" w:rsidR="00277DF1" w:rsidRPr="00033940" w:rsidRDefault="00277DF1" w:rsidP="00277DF1">
      <w:pPr>
        <w:jc w:val="center"/>
        <w:rPr>
          <w:rFonts w:ascii="Arial" w:hAnsi="Arial" w:cs="Arial"/>
          <w:lang w:val="en-US"/>
        </w:rPr>
      </w:pPr>
    </w:p>
    <w:p w14:paraId="2BFF9F05" w14:textId="77777777" w:rsidR="00033940" w:rsidRPr="00033940" w:rsidRDefault="00033940" w:rsidP="00033940">
      <w:pPr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>Check the general syllabus what should be written:</w:t>
      </w:r>
    </w:p>
    <w:p w14:paraId="65D33F7D" w14:textId="48DC0EE6" w:rsidR="00277DF1" w:rsidRDefault="00277DF1" w:rsidP="00524BDE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http://www.hv.se/sv/forskning/forskarutbildning/”BERÖRT OMRÅDE”</w:t>
      </w:r>
    </w:p>
    <w:p w14:paraId="1DC00741" w14:textId="77777777" w:rsidR="00524BDE" w:rsidRDefault="00524BDE" w:rsidP="00524BDE">
      <w:pPr>
        <w:jc w:val="center"/>
        <w:rPr>
          <w:rFonts w:ascii="Arial" w:hAnsi="Arial" w:cs="Arial"/>
        </w:rPr>
      </w:pPr>
    </w:p>
    <w:p w14:paraId="240A0C35" w14:textId="77777777" w:rsidR="00524BDE" w:rsidRDefault="00524BDE" w:rsidP="00524BDE">
      <w:pPr>
        <w:jc w:val="center"/>
        <w:rPr>
          <w:rFonts w:ascii="Arial" w:hAnsi="Arial" w:cs="Arial"/>
        </w:rPr>
      </w:pPr>
    </w:p>
    <w:p w14:paraId="743782E3" w14:textId="77777777" w:rsidR="0086739D" w:rsidRDefault="0086739D" w:rsidP="00277DF1">
      <w:pPr>
        <w:jc w:val="center"/>
        <w:rPr>
          <w:rFonts w:ascii="Arial" w:hAnsi="Arial" w:cs="Arial"/>
        </w:rPr>
      </w:pPr>
    </w:p>
    <w:p w14:paraId="10A52E90" w14:textId="77777777" w:rsidR="0086739D" w:rsidRDefault="00033940" w:rsidP="00033940">
      <w:pPr>
        <w:jc w:val="center"/>
        <w:rPr>
          <w:rFonts w:ascii="Arial" w:hAnsi="Arial" w:cs="Arial"/>
          <w:lang w:val="en-US"/>
        </w:rPr>
      </w:pPr>
      <w:proofErr w:type="gramStart"/>
      <w:r w:rsidRPr="00033940">
        <w:rPr>
          <w:rFonts w:ascii="Arial" w:hAnsi="Arial" w:cs="Arial"/>
          <w:lang w:val="en-US"/>
        </w:rPr>
        <w:t>XX day</w:t>
      </w:r>
      <w:proofErr w:type="gramEnd"/>
      <w:r w:rsidRPr="00033940">
        <w:rPr>
          <w:rFonts w:ascii="Arial" w:hAnsi="Arial" w:cs="Arial"/>
          <w:lang w:val="en-US"/>
        </w:rPr>
        <w:t xml:space="preserve"> XXXX 20XX at XX in</w:t>
      </w:r>
      <w:r w:rsidR="009333E3">
        <w:rPr>
          <w:rFonts w:ascii="Arial" w:hAnsi="Arial" w:cs="Arial"/>
          <w:lang w:val="en-US"/>
        </w:rPr>
        <w:t xml:space="preserve"> hall </w:t>
      </w:r>
      <w:r w:rsidRPr="00033940">
        <w:rPr>
          <w:rFonts w:ascii="Arial" w:hAnsi="Arial" w:cs="Arial"/>
          <w:lang w:val="en-US"/>
        </w:rPr>
        <w:t>xx, University West</w:t>
      </w:r>
      <w:r w:rsidR="00277DF1">
        <w:rPr>
          <w:rFonts w:ascii="Arial" w:hAnsi="Arial" w:cs="Arial"/>
          <w:b/>
          <w:bCs/>
          <w:noProof/>
          <w:sz w:val="58"/>
          <w:szCs w:val="58"/>
        </w:rPr>
        <mc:AlternateContent>
          <mc:Choice Requires="wps">
            <w:drawing>
              <wp:inline distT="0" distB="0" distL="0" distR="0" wp14:anchorId="47AA38FD" wp14:editId="68592231">
                <wp:extent cx="6092190" cy="0"/>
                <wp:effectExtent l="0" t="0" r="0" b="0"/>
                <wp:docPr id="1144104626" name="Rak 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19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0D2F2AE" id="Rak koppling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9.7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" strokecolor="black [3213]" strokeweight=".25pt">
                <v:stroke joinstyle="miter"/>
                <w10:anchorlock/>
              </v:line>
            </w:pict>
          </mc:Fallback>
        </mc:AlternateContent>
      </w:r>
    </w:p>
    <w:p w14:paraId="2BF7F399" w14:textId="77777777" w:rsidR="00277DF1" w:rsidRPr="00E210F6" w:rsidRDefault="00277DF1" w:rsidP="00033940">
      <w:pPr>
        <w:jc w:val="center"/>
        <w:rPr>
          <w:rFonts w:ascii="Arial" w:hAnsi="Arial" w:cs="Arial"/>
          <w:lang w:val="en-US"/>
        </w:rPr>
      </w:pPr>
      <w:r w:rsidRPr="00E210F6">
        <w:rPr>
          <w:rFonts w:ascii="Arial" w:hAnsi="Arial" w:cs="Arial"/>
          <w:lang w:val="en-US"/>
        </w:rPr>
        <w:t xml:space="preserve">Opponent: </w:t>
      </w:r>
      <w:r w:rsidR="00E210F6" w:rsidRPr="00E210F6">
        <w:rPr>
          <w:rFonts w:ascii="Arial" w:hAnsi="Arial" w:cs="Arial"/>
          <w:lang w:val="en-US"/>
        </w:rPr>
        <w:t>First name Last n</w:t>
      </w:r>
      <w:r w:rsidR="00E210F6">
        <w:rPr>
          <w:rFonts w:ascii="Arial" w:hAnsi="Arial" w:cs="Arial"/>
          <w:lang w:val="en-US"/>
        </w:rPr>
        <w:t>ame</w:t>
      </w:r>
    </w:p>
    <w:p w14:paraId="624911A4" w14:textId="77777777" w:rsidR="00277DF1" w:rsidRPr="00E210F6" w:rsidRDefault="00277DF1" w:rsidP="00277DF1">
      <w:pPr>
        <w:jc w:val="center"/>
        <w:rPr>
          <w:rFonts w:ascii="Arial" w:hAnsi="Arial" w:cs="Arial"/>
          <w:lang w:val="en-US"/>
        </w:rPr>
      </w:pPr>
    </w:p>
    <w:p w14:paraId="2836B159" w14:textId="7A69FD50" w:rsidR="00277DF1" w:rsidRDefault="00033940" w:rsidP="00277DF1">
      <w:pPr>
        <w:jc w:val="center"/>
        <w:rPr>
          <w:rFonts w:ascii="Arial" w:hAnsi="Arial" w:cs="Arial"/>
          <w:lang w:val="en-US"/>
        </w:rPr>
      </w:pPr>
      <w:r w:rsidRPr="009333E3">
        <w:rPr>
          <w:rFonts w:ascii="Arial" w:hAnsi="Arial" w:cs="Arial"/>
          <w:lang w:val="en-US"/>
        </w:rPr>
        <w:t>Serial n</w:t>
      </w:r>
      <w:r w:rsidR="00277DF1" w:rsidRPr="009333E3">
        <w:rPr>
          <w:rFonts w:ascii="Arial" w:hAnsi="Arial" w:cs="Arial"/>
          <w:lang w:val="en-US"/>
        </w:rPr>
        <w:t>um</w:t>
      </w:r>
      <w:r w:rsidRPr="009333E3">
        <w:rPr>
          <w:rFonts w:ascii="Arial" w:hAnsi="Arial" w:cs="Arial"/>
          <w:lang w:val="en-US"/>
        </w:rPr>
        <w:t>b</w:t>
      </w:r>
      <w:r w:rsidR="00277DF1" w:rsidRPr="009333E3">
        <w:rPr>
          <w:rFonts w:ascii="Arial" w:hAnsi="Arial" w:cs="Arial"/>
          <w:lang w:val="en-US"/>
        </w:rPr>
        <w:t xml:space="preserve">er: xxx </w:t>
      </w:r>
      <w:r w:rsidR="00524BDE">
        <w:rPr>
          <w:rFonts w:ascii="Arial" w:hAnsi="Arial" w:cs="Arial"/>
          <w:lang w:val="en-US"/>
        </w:rPr>
        <w:br/>
      </w:r>
      <w:r w:rsidR="00277DF1" w:rsidRPr="009333E3">
        <w:rPr>
          <w:rFonts w:ascii="Arial" w:hAnsi="Arial" w:cs="Arial"/>
          <w:lang w:val="en-US"/>
        </w:rPr>
        <w:t>ISBN-num</w:t>
      </w:r>
      <w:r w:rsidRPr="009333E3">
        <w:rPr>
          <w:rFonts w:ascii="Arial" w:hAnsi="Arial" w:cs="Arial"/>
          <w:lang w:val="en-US"/>
        </w:rPr>
        <w:t>b</w:t>
      </w:r>
      <w:r w:rsidR="00277DF1" w:rsidRPr="009333E3">
        <w:rPr>
          <w:rFonts w:ascii="Arial" w:hAnsi="Arial" w:cs="Arial"/>
          <w:lang w:val="en-US"/>
        </w:rPr>
        <w:t>er: xxx</w:t>
      </w:r>
      <w:r w:rsidR="00FF3C2D">
        <w:rPr>
          <w:rFonts w:ascii="Arial" w:hAnsi="Arial" w:cs="Arial"/>
          <w:lang w:val="en-US"/>
        </w:rPr>
        <w:t xml:space="preserve"> (printed)</w:t>
      </w:r>
    </w:p>
    <w:p w14:paraId="553E64F8" w14:textId="4F27E72A" w:rsidR="00FF3C2D" w:rsidRPr="009333E3" w:rsidRDefault="00FF3C2D" w:rsidP="00FF3C2D">
      <w:pPr>
        <w:jc w:val="center"/>
        <w:rPr>
          <w:rFonts w:ascii="Arial" w:hAnsi="Arial" w:cs="Arial"/>
          <w:lang w:val="en-US"/>
        </w:rPr>
      </w:pPr>
      <w:r w:rsidRPr="009333E3">
        <w:rPr>
          <w:rFonts w:ascii="Arial" w:hAnsi="Arial" w:cs="Arial"/>
          <w:lang w:val="en-US"/>
        </w:rPr>
        <w:t xml:space="preserve">Serial number: xxx </w:t>
      </w:r>
      <w:r w:rsidR="00524BDE">
        <w:rPr>
          <w:rFonts w:ascii="Arial" w:hAnsi="Arial" w:cs="Arial"/>
          <w:lang w:val="en-US"/>
        </w:rPr>
        <w:br/>
      </w:r>
      <w:r w:rsidRPr="009333E3">
        <w:rPr>
          <w:rFonts w:ascii="Arial" w:hAnsi="Arial" w:cs="Arial"/>
          <w:lang w:val="en-US"/>
        </w:rPr>
        <w:t>ISBN-number: xxx</w:t>
      </w:r>
      <w:r>
        <w:rPr>
          <w:rFonts w:ascii="Arial" w:hAnsi="Arial" w:cs="Arial"/>
          <w:lang w:val="en-US"/>
        </w:rPr>
        <w:t xml:space="preserve"> (electronic)</w:t>
      </w:r>
    </w:p>
    <w:p w14:paraId="55B45C6D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034AB5BE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642ADBF7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5B45776F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1303D2F7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2E18C816" w14:textId="77777777" w:rsidR="00524BDE" w:rsidRPr="009333E3" w:rsidRDefault="00524BDE" w:rsidP="00277DF1">
      <w:pPr>
        <w:jc w:val="center"/>
        <w:rPr>
          <w:rFonts w:ascii="Arial" w:hAnsi="Arial" w:cs="Arial"/>
          <w:lang w:val="en-US"/>
        </w:rPr>
      </w:pPr>
    </w:p>
    <w:p w14:paraId="470E552D" w14:textId="77777777" w:rsidR="00277DF1" w:rsidRPr="009333E3" w:rsidRDefault="00277DF1" w:rsidP="00277DF1">
      <w:pPr>
        <w:jc w:val="center"/>
        <w:rPr>
          <w:rFonts w:ascii="Arial" w:hAnsi="Arial" w:cs="Arial"/>
          <w:lang w:val="en-US"/>
        </w:rPr>
      </w:pPr>
    </w:p>
    <w:p w14:paraId="0BE684A7" w14:textId="77777777" w:rsidR="00033940" w:rsidRPr="00033940" w:rsidRDefault="00033940" w:rsidP="00033940">
      <w:pPr>
        <w:spacing w:line="360" w:lineRule="auto"/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 xml:space="preserve">Here should be the abstract that is at the </w:t>
      </w:r>
      <w:r w:rsidRPr="00033940">
        <w:rPr>
          <w:rFonts w:ascii="Arial" w:hAnsi="Arial" w:cs="Arial"/>
          <w:lang w:val="en-GB"/>
        </w:rPr>
        <w:br/>
        <w:t>beginning of the submission received by the author.</w:t>
      </w:r>
    </w:p>
    <w:p w14:paraId="257BC453" w14:textId="77777777" w:rsidR="00277DF1" w:rsidRPr="00033940" w:rsidRDefault="00277DF1" w:rsidP="00033940">
      <w:pPr>
        <w:rPr>
          <w:rFonts w:ascii="Arial" w:hAnsi="Arial" w:cs="Arial"/>
          <w:lang w:val="en-GB"/>
        </w:rPr>
      </w:pPr>
    </w:p>
    <w:p w14:paraId="18276CD6" w14:textId="77777777" w:rsidR="00277DF1" w:rsidRPr="00033940" w:rsidRDefault="00277DF1" w:rsidP="00277DF1">
      <w:pPr>
        <w:jc w:val="center"/>
        <w:rPr>
          <w:rFonts w:ascii="Arial" w:hAnsi="Arial" w:cs="Arial"/>
          <w:lang w:val="en-US"/>
        </w:rPr>
      </w:pPr>
    </w:p>
    <w:p w14:paraId="3B870890" w14:textId="77777777" w:rsidR="00033940" w:rsidRDefault="00033940" w:rsidP="00033940">
      <w:pPr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 xml:space="preserve">Import the “Abstract” from the PDF with the insert. </w:t>
      </w:r>
    </w:p>
    <w:p w14:paraId="46604657" w14:textId="77777777" w:rsidR="00033940" w:rsidRDefault="00033940" w:rsidP="00033940">
      <w:pPr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>Tick “Show import options” and</w:t>
      </w:r>
      <w:r>
        <w:rPr>
          <w:rFonts w:ascii="Arial" w:hAnsi="Arial" w:cs="Arial"/>
          <w:lang w:val="en-GB"/>
        </w:rPr>
        <w:t xml:space="preserve"> </w:t>
      </w:r>
      <w:r w:rsidRPr="00033940">
        <w:rPr>
          <w:rFonts w:ascii="Arial" w:hAnsi="Arial" w:cs="Arial"/>
          <w:lang w:val="en-GB"/>
        </w:rPr>
        <w:t xml:space="preserve">select “Crop”. </w:t>
      </w:r>
    </w:p>
    <w:p w14:paraId="76776320" w14:textId="77777777" w:rsidR="00033940" w:rsidRDefault="00033940" w:rsidP="00033940">
      <w:pPr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>Paste and fit the page to</w:t>
      </w:r>
      <w:r>
        <w:rPr>
          <w:rFonts w:ascii="Arial" w:hAnsi="Arial" w:cs="Arial"/>
          <w:lang w:val="en-GB"/>
        </w:rPr>
        <w:t xml:space="preserve"> </w:t>
      </w:r>
      <w:r w:rsidRPr="00033940">
        <w:rPr>
          <w:rFonts w:ascii="Arial" w:hAnsi="Arial" w:cs="Arial"/>
          <w:lang w:val="en-GB"/>
        </w:rPr>
        <w:t xml:space="preserve">this format. </w:t>
      </w:r>
    </w:p>
    <w:p w14:paraId="5D22B590" w14:textId="77777777" w:rsidR="00277DF1" w:rsidRPr="00033940" w:rsidRDefault="00033940" w:rsidP="00033940">
      <w:pPr>
        <w:jc w:val="center"/>
        <w:rPr>
          <w:rFonts w:ascii="Arial" w:hAnsi="Arial" w:cs="Arial"/>
          <w:lang w:val="en-GB"/>
        </w:rPr>
      </w:pPr>
      <w:r w:rsidRPr="00033940">
        <w:rPr>
          <w:rFonts w:ascii="Arial" w:hAnsi="Arial" w:cs="Arial"/>
          <w:lang w:val="en-GB"/>
        </w:rPr>
        <w:t>Reduce it to fit</w:t>
      </w:r>
      <w:r>
        <w:rPr>
          <w:rFonts w:ascii="Arial" w:hAnsi="Arial" w:cs="Arial"/>
          <w:lang w:val="en-GB"/>
        </w:rPr>
        <w:t xml:space="preserve"> </w:t>
      </w:r>
      <w:r w:rsidRPr="00033940">
        <w:rPr>
          <w:rFonts w:ascii="Arial" w:hAnsi="Arial" w:cs="Arial"/>
          <w:lang w:val="en-GB"/>
        </w:rPr>
        <w:t>at height.</w:t>
      </w:r>
    </w:p>
    <w:sectPr w:rsidR="00277DF1" w:rsidRPr="00033940" w:rsidSect="00277DF1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DE"/>
    <w:rsid w:val="00033940"/>
    <w:rsid w:val="00045E85"/>
    <w:rsid w:val="000476A2"/>
    <w:rsid w:val="001B1AE9"/>
    <w:rsid w:val="00277DF1"/>
    <w:rsid w:val="0028007B"/>
    <w:rsid w:val="003E29A2"/>
    <w:rsid w:val="00524BDE"/>
    <w:rsid w:val="00583AC3"/>
    <w:rsid w:val="00637CFF"/>
    <w:rsid w:val="007831D2"/>
    <w:rsid w:val="0086739D"/>
    <w:rsid w:val="009333E3"/>
    <w:rsid w:val="00A63BF5"/>
    <w:rsid w:val="00BD1254"/>
    <w:rsid w:val="00C67587"/>
    <w:rsid w:val="00DE4DD1"/>
    <w:rsid w:val="00E210F6"/>
    <w:rsid w:val="00EB0553"/>
    <w:rsid w:val="00F152E5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C1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7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7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7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7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7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77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77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77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77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7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7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7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77DF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77DF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77DF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77DF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77DF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77DF1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77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7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7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7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7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77DF1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77DF1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77DF1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7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77DF1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77D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7545E-EFEC-4ACA-8837-90ED34F7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Spikblad_2026_eng.dotx</Template>
  <TotalTime>3</TotalTime>
  <Pages>2</Pages>
  <Words>148</Words>
  <Characters>790</Characters>
  <Application>Microsoft Office Word</Application>
  <DocSecurity>0</DocSecurity>
  <Lines>6</Lines>
  <Paragraphs>1</Paragraphs>
  <ScaleCrop>false</ScaleCrop>
  <Company>Högskolan Väst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Toftås (HV)</dc:creator>
  <cp:keywords/>
  <dc:description/>
  <cp:lastModifiedBy>Anna Toftås (HV)</cp:lastModifiedBy>
  <cp:revision>1</cp:revision>
  <dcterms:created xsi:type="dcterms:W3CDTF">2026-03-11T10:08:00Z</dcterms:created>
  <dcterms:modified xsi:type="dcterms:W3CDTF">2026-03-11T10:11:00Z</dcterms:modified>
</cp:coreProperties>
</file>