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1DB3C" w14:textId="77777777" w:rsidR="00277DF1" w:rsidRPr="00277DF1" w:rsidRDefault="00277DF1" w:rsidP="00277DF1">
      <w:pPr>
        <w:jc w:val="center"/>
        <w:rPr>
          <w:rFonts w:ascii="Arial" w:hAnsi="Arial" w:cs="Arial"/>
          <w:sz w:val="26"/>
          <w:szCs w:val="26"/>
        </w:rPr>
      </w:pPr>
      <w:r w:rsidRPr="00277DF1">
        <w:rPr>
          <w:rFonts w:ascii="Arial" w:hAnsi="Arial" w:cs="Arial"/>
          <w:sz w:val="26"/>
          <w:szCs w:val="26"/>
        </w:rPr>
        <w:t>HÖGSKOLAN VÄST</w:t>
      </w:r>
    </w:p>
    <w:p w14:paraId="4F747E03" w14:textId="77777777" w:rsidR="00277DF1" w:rsidRDefault="00277DF1" w:rsidP="00277DF1">
      <w:pPr>
        <w:jc w:val="center"/>
        <w:rPr>
          <w:rFonts w:ascii="Arial" w:hAnsi="Arial" w:cs="Arial"/>
          <w:b/>
          <w:bCs/>
          <w:sz w:val="58"/>
          <w:szCs w:val="58"/>
        </w:rPr>
      </w:pPr>
      <w:r>
        <w:rPr>
          <w:rFonts w:ascii="Arial" w:hAnsi="Arial" w:cs="Arial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ACFEBB" wp14:editId="4CB4F179">
                <wp:simplePos x="0" y="0"/>
                <wp:positionH relativeFrom="column">
                  <wp:posOffset>244549</wp:posOffset>
                </wp:positionH>
                <wp:positionV relativeFrom="paragraph">
                  <wp:posOffset>522635</wp:posOffset>
                </wp:positionV>
                <wp:extent cx="6092441" cy="0"/>
                <wp:effectExtent l="0" t="0" r="0" b="0"/>
                <wp:wrapNone/>
                <wp:docPr id="180330318" name="Rak 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441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0E735" id="Rak koppling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25pt,41.15pt" to="498.95pt,4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" strokecolor="black [3213]" strokeweight=".25pt">
                <v:stroke joinstyle="miter"/>
              </v:line>
            </w:pict>
          </mc:Fallback>
        </mc:AlternateContent>
      </w:r>
    </w:p>
    <w:p w14:paraId="4313249D" w14:textId="77777777" w:rsidR="00277DF1" w:rsidRDefault="00277DF1" w:rsidP="00277DF1">
      <w:pPr>
        <w:jc w:val="center"/>
        <w:rPr>
          <w:rFonts w:ascii="Arial" w:hAnsi="Arial" w:cs="Arial"/>
          <w:b/>
          <w:bCs/>
          <w:sz w:val="58"/>
          <w:szCs w:val="58"/>
        </w:rPr>
      </w:pPr>
    </w:p>
    <w:p w14:paraId="5070679C" w14:textId="77777777" w:rsidR="00277DF1" w:rsidRPr="00277DF1" w:rsidRDefault="00277DF1" w:rsidP="00277DF1">
      <w:pPr>
        <w:jc w:val="center"/>
        <w:rPr>
          <w:rFonts w:ascii="Arial" w:hAnsi="Arial" w:cs="Arial"/>
          <w:b/>
          <w:bCs/>
          <w:sz w:val="58"/>
          <w:szCs w:val="58"/>
        </w:rPr>
      </w:pPr>
      <w:r w:rsidRPr="00277DF1">
        <w:rPr>
          <w:rFonts w:ascii="Arial" w:hAnsi="Arial" w:cs="Arial"/>
          <w:b/>
          <w:bCs/>
          <w:sz w:val="58"/>
          <w:szCs w:val="58"/>
        </w:rPr>
        <w:t>Huvudrubrik här och om den är på två rader går den ända hit</w:t>
      </w:r>
    </w:p>
    <w:p w14:paraId="0343BDF1" w14:textId="77777777" w:rsidR="00277DF1" w:rsidRPr="00277DF1" w:rsidRDefault="00277DF1" w:rsidP="00277DF1">
      <w:pPr>
        <w:jc w:val="center"/>
        <w:rPr>
          <w:rFonts w:ascii="Arial" w:hAnsi="Arial" w:cs="Arial"/>
          <w:b/>
          <w:bCs/>
          <w:sz w:val="34"/>
          <w:szCs w:val="34"/>
        </w:rPr>
      </w:pPr>
      <w:r w:rsidRPr="00277DF1">
        <w:rPr>
          <w:rFonts w:ascii="Arial" w:hAnsi="Arial" w:cs="Arial"/>
          <w:b/>
          <w:bCs/>
          <w:sz w:val="34"/>
          <w:szCs w:val="34"/>
        </w:rPr>
        <w:t>Underrubrik här och om den går på</w:t>
      </w:r>
      <w:r>
        <w:rPr>
          <w:rFonts w:ascii="Arial" w:hAnsi="Arial" w:cs="Arial"/>
          <w:b/>
          <w:bCs/>
          <w:sz w:val="34"/>
          <w:szCs w:val="34"/>
        </w:rPr>
        <w:t xml:space="preserve"> </w:t>
      </w:r>
      <w:r w:rsidRPr="00277DF1">
        <w:rPr>
          <w:rFonts w:ascii="Arial" w:hAnsi="Arial" w:cs="Arial"/>
          <w:b/>
          <w:bCs/>
          <w:sz w:val="34"/>
          <w:szCs w:val="34"/>
        </w:rPr>
        <w:t xml:space="preserve">två rader </w:t>
      </w:r>
      <w:r>
        <w:rPr>
          <w:rFonts w:ascii="Arial" w:hAnsi="Arial" w:cs="Arial"/>
          <w:b/>
          <w:bCs/>
          <w:sz w:val="34"/>
          <w:szCs w:val="34"/>
        </w:rPr>
        <w:br/>
      </w:r>
      <w:r w:rsidRPr="00277DF1">
        <w:rPr>
          <w:rFonts w:ascii="Arial" w:hAnsi="Arial" w:cs="Arial"/>
          <w:b/>
          <w:bCs/>
          <w:sz w:val="34"/>
          <w:szCs w:val="34"/>
        </w:rPr>
        <w:t>går den ända hit och till och med ända hit</w:t>
      </w:r>
    </w:p>
    <w:p w14:paraId="58DA7A1A" w14:textId="77777777" w:rsidR="00277DF1" w:rsidRDefault="00277DF1" w:rsidP="00277DF1">
      <w:pPr>
        <w:rPr>
          <w:rFonts w:ascii="Arial" w:hAnsi="Arial" w:cs="Arial"/>
          <w:sz w:val="26"/>
          <w:szCs w:val="26"/>
        </w:rPr>
      </w:pPr>
    </w:p>
    <w:p w14:paraId="508B1016" w14:textId="77777777" w:rsidR="00277DF1" w:rsidRDefault="00277DF1" w:rsidP="00277DF1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FÖRFATTARENS NAMN</w:t>
      </w:r>
    </w:p>
    <w:p w14:paraId="01F50845" w14:textId="77777777" w:rsidR="00277DF1" w:rsidRDefault="00277DF1" w:rsidP="00277DF1">
      <w:pPr>
        <w:jc w:val="center"/>
        <w:rPr>
          <w:rFonts w:ascii="Arial" w:hAnsi="Arial" w:cs="Arial"/>
          <w:sz w:val="26"/>
          <w:szCs w:val="26"/>
        </w:rPr>
      </w:pPr>
    </w:p>
    <w:p w14:paraId="304ADE3D" w14:textId="77777777" w:rsidR="00277DF1" w:rsidRDefault="00277DF1" w:rsidP="00277DF1">
      <w:pPr>
        <w:rPr>
          <w:rFonts w:ascii="Arial" w:hAnsi="Arial" w:cs="Arial"/>
          <w:sz w:val="26"/>
          <w:szCs w:val="26"/>
        </w:rPr>
      </w:pPr>
    </w:p>
    <w:p w14:paraId="05E899A6" w14:textId="77777777" w:rsidR="00277DF1" w:rsidRDefault="00277DF1" w:rsidP="00277DF1">
      <w:pPr>
        <w:rPr>
          <w:rFonts w:ascii="Arial" w:hAnsi="Arial" w:cs="Arial"/>
          <w:sz w:val="26"/>
          <w:szCs w:val="26"/>
        </w:rPr>
      </w:pPr>
    </w:p>
    <w:p w14:paraId="475B21AA" w14:textId="77777777" w:rsidR="00277DF1" w:rsidRPr="00277DF1" w:rsidRDefault="00277DF1" w:rsidP="00277DF1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AKADEMISK AVHANDLING</w:t>
      </w:r>
    </w:p>
    <w:p w14:paraId="0E273E9E" w14:textId="77777777" w:rsidR="00277DF1" w:rsidRP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som med tillstånd av Forsknings- och utbildningsnämnden</w:t>
      </w:r>
    </w:p>
    <w:p w14:paraId="1299EE4C" w14:textId="77777777" w:rsidR="003E29A2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vid Högskolan Väst, för avläggande av doktorsexamen i ”XXX”,</w:t>
      </w:r>
      <w:r w:rsidRPr="00277DF1">
        <w:rPr>
          <w:rFonts w:ascii="Arial" w:hAnsi="Arial" w:cs="Arial"/>
        </w:rPr>
        <w:br/>
        <w:t>framläggs för offentlig granskning.</w:t>
      </w:r>
    </w:p>
    <w:p w14:paraId="3657843F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567925EC" w14:textId="77777777" w:rsidR="00277DF1" w:rsidRPr="00277DF1" w:rsidRDefault="00277DF1" w:rsidP="00277DF1">
      <w:pPr>
        <w:jc w:val="center"/>
        <w:rPr>
          <w:rFonts w:ascii="Arial" w:hAnsi="Arial" w:cs="Arial"/>
        </w:rPr>
      </w:pPr>
    </w:p>
    <w:p w14:paraId="00B0C20E" w14:textId="77777777" w:rsidR="00277DF1" w:rsidRP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Kolla allmänna studieplanen vad som ska stå:</w:t>
      </w:r>
    </w:p>
    <w:p w14:paraId="1811351B" w14:textId="77777777" w:rsid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http://www.hv.se/sv/forskning/forskarutbildning/”BERÖRT OMRÅDE”</w:t>
      </w:r>
    </w:p>
    <w:p w14:paraId="672F121E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3798595B" w14:textId="77777777" w:rsidR="00277DF1" w:rsidRDefault="00277DF1" w:rsidP="00135645">
      <w:pPr>
        <w:rPr>
          <w:rFonts w:ascii="Arial" w:hAnsi="Arial" w:cs="Arial"/>
        </w:rPr>
      </w:pPr>
    </w:p>
    <w:p w14:paraId="6AA8C36F" w14:textId="77777777" w:rsidR="00277DF1" w:rsidRDefault="00277DF1" w:rsidP="00277DF1">
      <w:pPr>
        <w:rPr>
          <w:rFonts w:ascii="Arial" w:hAnsi="Arial" w:cs="Arial"/>
        </w:rPr>
      </w:pPr>
    </w:p>
    <w:p w14:paraId="675E6F2F" w14:textId="77777777" w:rsidR="008B3BA1" w:rsidRDefault="00277DF1" w:rsidP="00277DF1">
      <w:pPr>
        <w:jc w:val="center"/>
        <w:rPr>
          <w:rFonts w:ascii="Arial" w:hAnsi="Arial" w:cs="Arial"/>
        </w:rPr>
      </w:pPr>
      <w:proofErr w:type="spellStart"/>
      <w:r w:rsidRPr="00277DF1">
        <w:rPr>
          <w:rFonts w:ascii="Arial" w:hAnsi="Arial" w:cs="Arial"/>
        </w:rPr>
        <w:t>Xxxdagen</w:t>
      </w:r>
      <w:proofErr w:type="spellEnd"/>
      <w:r w:rsidRPr="00277DF1">
        <w:rPr>
          <w:rFonts w:ascii="Arial" w:hAnsi="Arial" w:cs="Arial"/>
        </w:rPr>
        <w:t xml:space="preserve"> den XX </w:t>
      </w:r>
      <w:proofErr w:type="spellStart"/>
      <w:r w:rsidRPr="00277DF1">
        <w:rPr>
          <w:rFonts w:ascii="Arial" w:hAnsi="Arial" w:cs="Arial"/>
        </w:rPr>
        <w:t>XXXX</w:t>
      </w:r>
      <w:proofErr w:type="spellEnd"/>
      <w:r w:rsidRPr="00277DF1">
        <w:rPr>
          <w:rFonts w:ascii="Arial" w:hAnsi="Arial" w:cs="Arial"/>
        </w:rPr>
        <w:t xml:space="preserve"> 20XX klockan XX i </w:t>
      </w:r>
      <w:r w:rsidR="00C32F64">
        <w:rPr>
          <w:rFonts w:ascii="Arial" w:hAnsi="Arial" w:cs="Arial"/>
        </w:rPr>
        <w:t>sal xx</w:t>
      </w:r>
      <w:r w:rsidRPr="00277DF1">
        <w:rPr>
          <w:rFonts w:ascii="Arial" w:hAnsi="Arial" w:cs="Arial"/>
        </w:rPr>
        <w:t>, Högskolan Väst</w:t>
      </w:r>
      <w:r>
        <w:rPr>
          <w:rFonts w:ascii="Arial" w:hAnsi="Arial" w:cs="Arial"/>
          <w:b/>
          <w:bCs/>
          <w:noProof/>
          <w:sz w:val="58"/>
          <w:szCs w:val="58"/>
        </w:rPr>
        <mc:AlternateContent>
          <mc:Choice Requires="wps">
            <w:drawing>
              <wp:inline distT="0" distB="0" distL="0" distR="0" wp14:anchorId="54A088DF" wp14:editId="2DAFABA7">
                <wp:extent cx="6092190" cy="0"/>
                <wp:effectExtent l="0" t="0" r="0" b="0"/>
                <wp:docPr id="1144104626" name="Rak 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19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D4DC741" id="Rak koppling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79.7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" strokecolor="black [3213]" strokeweight=".25pt">
                <v:stroke joinstyle="miter"/>
                <w10:anchorlock/>
              </v:line>
            </w:pict>
          </mc:Fallback>
        </mc:AlternateContent>
      </w:r>
    </w:p>
    <w:p w14:paraId="2CDC5390" w14:textId="77777777" w:rsidR="00277DF1" w:rsidRPr="008B3BA1" w:rsidRDefault="00277DF1" w:rsidP="00277DF1">
      <w:pPr>
        <w:jc w:val="center"/>
        <w:rPr>
          <w:rFonts w:ascii="Arial" w:hAnsi="Arial" w:cs="Arial"/>
        </w:rPr>
      </w:pPr>
      <w:r w:rsidRPr="008B3BA1">
        <w:rPr>
          <w:rFonts w:ascii="Arial" w:hAnsi="Arial" w:cs="Arial"/>
        </w:rPr>
        <w:t xml:space="preserve">Opponent: </w:t>
      </w:r>
      <w:r w:rsidR="008001C7">
        <w:rPr>
          <w:rFonts w:ascii="Arial" w:hAnsi="Arial" w:cs="Arial"/>
        </w:rPr>
        <w:t>Förnamn Efternamn</w:t>
      </w:r>
    </w:p>
    <w:p w14:paraId="1B7E8DF6" w14:textId="77777777" w:rsidR="008B3BA1" w:rsidRDefault="008B3BA1" w:rsidP="00277DF1">
      <w:pPr>
        <w:jc w:val="center"/>
        <w:rPr>
          <w:rFonts w:ascii="Arial" w:hAnsi="Arial" w:cs="Arial"/>
        </w:rPr>
      </w:pPr>
    </w:p>
    <w:p w14:paraId="6118D741" w14:textId="4A0ACFC8" w:rsid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 xml:space="preserve">Löpnummer: xxx </w:t>
      </w:r>
      <w:r w:rsidR="00135645">
        <w:rPr>
          <w:rFonts w:ascii="Arial" w:hAnsi="Arial" w:cs="Arial"/>
        </w:rPr>
        <w:br/>
      </w:r>
      <w:r w:rsidRPr="00277DF1">
        <w:rPr>
          <w:rFonts w:ascii="Arial" w:hAnsi="Arial" w:cs="Arial"/>
        </w:rPr>
        <w:t>ISBN-nummer: x</w:t>
      </w:r>
      <w:r>
        <w:rPr>
          <w:rFonts w:ascii="Arial" w:hAnsi="Arial" w:cs="Arial"/>
        </w:rPr>
        <w:t>xx</w:t>
      </w:r>
      <w:r w:rsidR="0011249A">
        <w:rPr>
          <w:rFonts w:ascii="Arial" w:hAnsi="Arial" w:cs="Arial"/>
        </w:rPr>
        <w:t xml:space="preserve"> (tryckt)</w:t>
      </w:r>
    </w:p>
    <w:p w14:paraId="1106BDFF" w14:textId="1BD20712" w:rsidR="0011249A" w:rsidRPr="00277DF1" w:rsidRDefault="0011249A" w:rsidP="0011249A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 xml:space="preserve">Löpnummer: xxx </w:t>
      </w:r>
      <w:r w:rsidR="00135645">
        <w:rPr>
          <w:rFonts w:ascii="Arial" w:hAnsi="Arial" w:cs="Arial"/>
        </w:rPr>
        <w:br/>
      </w:r>
      <w:r w:rsidRPr="00277DF1">
        <w:rPr>
          <w:rFonts w:ascii="Arial" w:hAnsi="Arial" w:cs="Arial"/>
        </w:rPr>
        <w:t>ISBN-nummer: x</w:t>
      </w:r>
      <w:r>
        <w:rPr>
          <w:rFonts w:ascii="Arial" w:hAnsi="Arial" w:cs="Arial"/>
        </w:rPr>
        <w:t>xx (elektronisk)</w:t>
      </w:r>
    </w:p>
    <w:p w14:paraId="4AB389E5" w14:textId="77777777" w:rsidR="00277DF1" w:rsidRPr="00277DF1" w:rsidRDefault="00277DF1" w:rsidP="00277DF1">
      <w:pPr>
        <w:jc w:val="center"/>
        <w:rPr>
          <w:rFonts w:ascii="Arial" w:hAnsi="Arial" w:cs="Arial"/>
        </w:rPr>
      </w:pPr>
    </w:p>
    <w:p w14:paraId="64BE011D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683D9717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1DDA3A3B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57F899FC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77384D5B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45FCA314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08091C3F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608D5887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298A235D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337B64FA" w14:textId="77777777" w:rsid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 xml:space="preserve">Här ska abstraktet ligga som finns i början av </w:t>
      </w:r>
    </w:p>
    <w:p w14:paraId="1FDD9B85" w14:textId="77777777" w:rsidR="00277DF1" w:rsidRP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inlagan som erhålles av författaren.</w:t>
      </w:r>
    </w:p>
    <w:p w14:paraId="13A408D9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16F423E8" w14:textId="77777777" w:rsidR="00277DF1" w:rsidRDefault="00277DF1" w:rsidP="00277DF1">
      <w:pPr>
        <w:jc w:val="center"/>
        <w:rPr>
          <w:rFonts w:ascii="Arial" w:hAnsi="Arial" w:cs="Arial"/>
        </w:rPr>
      </w:pPr>
    </w:p>
    <w:p w14:paraId="2F12422A" w14:textId="77777777" w:rsid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 xml:space="preserve">Importera ”Abstract” från </w:t>
      </w:r>
      <w:proofErr w:type="spellStart"/>
      <w:r w:rsidRPr="00277DF1">
        <w:rPr>
          <w:rFonts w:ascii="Arial" w:hAnsi="Arial" w:cs="Arial"/>
        </w:rPr>
        <w:t>PDF:en</w:t>
      </w:r>
      <w:proofErr w:type="spellEnd"/>
      <w:r w:rsidRPr="00277DF1">
        <w:rPr>
          <w:rFonts w:ascii="Arial" w:hAnsi="Arial" w:cs="Arial"/>
        </w:rPr>
        <w:t xml:space="preserve"> med inlagan. </w:t>
      </w:r>
    </w:p>
    <w:p w14:paraId="6A8118A7" w14:textId="77777777" w:rsid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 xml:space="preserve">Kryssa i ”Show </w:t>
      </w:r>
      <w:proofErr w:type="gramStart"/>
      <w:r w:rsidRPr="00277DF1">
        <w:rPr>
          <w:rFonts w:ascii="Arial" w:hAnsi="Arial" w:cs="Arial"/>
        </w:rPr>
        <w:t>import options</w:t>
      </w:r>
      <w:proofErr w:type="gramEnd"/>
      <w:r w:rsidRPr="00277DF1">
        <w:rPr>
          <w:rFonts w:ascii="Arial" w:hAnsi="Arial" w:cs="Arial"/>
        </w:rPr>
        <w:t>” och</w:t>
      </w:r>
      <w:r>
        <w:rPr>
          <w:rFonts w:ascii="Arial" w:hAnsi="Arial" w:cs="Arial"/>
        </w:rPr>
        <w:t xml:space="preserve"> </w:t>
      </w:r>
      <w:r w:rsidRPr="00277DF1">
        <w:rPr>
          <w:rFonts w:ascii="Arial" w:hAnsi="Arial" w:cs="Arial"/>
        </w:rPr>
        <w:t>välj ”</w:t>
      </w:r>
      <w:proofErr w:type="spellStart"/>
      <w:r w:rsidRPr="00277DF1">
        <w:rPr>
          <w:rFonts w:ascii="Arial" w:hAnsi="Arial" w:cs="Arial"/>
        </w:rPr>
        <w:t>Crop</w:t>
      </w:r>
      <w:proofErr w:type="spellEnd"/>
      <w:r w:rsidRPr="00277DF1">
        <w:rPr>
          <w:rFonts w:ascii="Arial" w:hAnsi="Arial" w:cs="Arial"/>
        </w:rPr>
        <w:t xml:space="preserve">”. </w:t>
      </w:r>
    </w:p>
    <w:p w14:paraId="759B9EDF" w14:textId="77777777" w:rsid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Klistra in oc</w:t>
      </w:r>
      <w:r>
        <w:rPr>
          <w:rFonts w:ascii="Arial" w:hAnsi="Arial" w:cs="Arial"/>
        </w:rPr>
        <w:t xml:space="preserve">h </w:t>
      </w:r>
      <w:r w:rsidRPr="00277DF1">
        <w:rPr>
          <w:rFonts w:ascii="Arial" w:hAnsi="Arial" w:cs="Arial"/>
        </w:rPr>
        <w:t>anpassa sidan till</w:t>
      </w:r>
      <w:r>
        <w:rPr>
          <w:rFonts w:ascii="Arial" w:hAnsi="Arial" w:cs="Arial"/>
        </w:rPr>
        <w:t xml:space="preserve"> </w:t>
      </w:r>
      <w:r w:rsidRPr="00277DF1">
        <w:rPr>
          <w:rFonts w:ascii="Arial" w:hAnsi="Arial" w:cs="Arial"/>
        </w:rPr>
        <w:t xml:space="preserve">detta format. </w:t>
      </w:r>
    </w:p>
    <w:p w14:paraId="6E2AD9E7" w14:textId="77777777" w:rsidR="00277DF1" w:rsidRPr="00277DF1" w:rsidRDefault="00277DF1" w:rsidP="00277DF1">
      <w:pPr>
        <w:jc w:val="center"/>
        <w:rPr>
          <w:rFonts w:ascii="Arial" w:hAnsi="Arial" w:cs="Arial"/>
        </w:rPr>
      </w:pPr>
      <w:r w:rsidRPr="00277DF1">
        <w:rPr>
          <w:rFonts w:ascii="Arial" w:hAnsi="Arial" w:cs="Arial"/>
        </w:rPr>
        <w:t>Förminska den så den passar</w:t>
      </w:r>
      <w:r>
        <w:rPr>
          <w:rFonts w:ascii="Arial" w:hAnsi="Arial" w:cs="Arial"/>
        </w:rPr>
        <w:t xml:space="preserve"> </w:t>
      </w:r>
      <w:r w:rsidRPr="00277DF1">
        <w:rPr>
          <w:rFonts w:ascii="Arial" w:hAnsi="Arial" w:cs="Arial"/>
        </w:rPr>
        <w:t>på höjden.</w:t>
      </w:r>
    </w:p>
    <w:sectPr w:rsidR="00277DF1" w:rsidRPr="00277DF1" w:rsidSect="00277DF1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45"/>
    <w:rsid w:val="00045E85"/>
    <w:rsid w:val="000476A2"/>
    <w:rsid w:val="0011249A"/>
    <w:rsid w:val="00135645"/>
    <w:rsid w:val="001B1AE9"/>
    <w:rsid w:val="00277DF1"/>
    <w:rsid w:val="003E29A2"/>
    <w:rsid w:val="00583AC3"/>
    <w:rsid w:val="008001C7"/>
    <w:rsid w:val="008B3BA1"/>
    <w:rsid w:val="00BD1254"/>
    <w:rsid w:val="00C32F64"/>
    <w:rsid w:val="00C67587"/>
    <w:rsid w:val="00DE4DD1"/>
    <w:rsid w:val="00E22C55"/>
    <w:rsid w:val="00EB0553"/>
    <w:rsid w:val="00EF27AD"/>
    <w:rsid w:val="00F1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D6E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77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77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77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77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77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77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77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77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77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77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77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77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77DF1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77DF1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77DF1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77DF1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77DF1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77DF1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77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77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77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77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77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77DF1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77DF1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77DF1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7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77DF1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77D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7545E-EFEC-4ACA-8837-90ED34F7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Spikblad_2026_sve.dotx</Template>
  <TotalTime>1</TotalTime>
  <Pages>2</Pages>
  <Words>142</Words>
  <Characters>796</Characters>
  <Application>Microsoft Office Word</Application>
  <DocSecurity>0</DocSecurity>
  <Lines>56</Lines>
  <Paragraphs>24</Paragraphs>
  <ScaleCrop>false</ScaleCrop>
  <Company>Högskolan Väst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Toftås (HV)</dc:creator>
  <cp:keywords/>
  <dc:description/>
  <cp:lastModifiedBy>Anna Toftås (HV)</cp:lastModifiedBy>
  <cp:revision>1</cp:revision>
  <dcterms:created xsi:type="dcterms:W3CDTF">2026-03-11T10:12:00Z</dcterms:created>
  <dcterms:modified xsi:type="dcterms:W3CDTF">2026-03-11T10:13:00Z</dcterms:modified>
</cp:coreProperties>
</file>