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E48EB" w14:textId="77777777" w:rsidR="00B976EE" w:rsidRDefault="00B976EE" w:rsidP="001D673E">
      <w:pPr>
        <w:ind w:firstLine="0"/>
        <w:rPr>
          <w:sz w:val="22"/>
          <w:szCs w:val="22"/>
        </w:rPr>
      </w:pPr>
    </w:p>
    <w:p w14:paraId="346031F1" w14:textId="77777777" w:rsidR="00B976EE" w:rsidRDefault="00B976EE" w:rsidP="001D673E">
      <w:pPr>
        <w:ind w:firstLine="0"/>
        <w:rPr>
          <w:sz w:val="22"/>
          <w:szCs w:val="22"/>
        </w:rPr>
      </w:pPr>
    </w:p>
    <w:p w14:paraId="6968CAD5" w14:textId="77777777" w:rsidR="00B976EE" w:rsidRDefault="00B976EE" w:rsidP="001D673E">
      <w:pPr>
        <w:ind w:firstLine="0"/>
        <w:rPr>
          <w:sz w:val="22"/>
          <w:szCs w:val="22"/>
        </w:rPr>
      </w:pPr>
    </w:p>
    <w:p w14:paraId="743A36E0" w14:textId="77777777" w:rsidR="006503DC" w:rsidRPr="005C706D" w:rsidRDefault="009221D9" w:rsidP="00272BA2">
      <w:pPr>
        <w:pStyle w:val="Titleofthepaper"/>
        <w:rPr>
          <w:bCs/>
          <w:szCs w:val="24"/>
          <w:lang w:val="en-GB"/>
        </w:rPr>
      </w:pPr>
      <w:r>
        <w:t>Title of the paper</w:t>
      </w:r>
    </w:p>
    <w:p w14:paraId="785825FC" w14:textId="77777777" w:rsidR="006503DC" w:rsidRPr="00545654" w:rsidRDefault="006503DC" w:rsidP="009D4FA5">
      <w:pPr>
        <w:ind w:firstLine="0"/>
        <w:rPr>
          <w:sz w:val="22"/>
          <w:szCs w:val="18"/>
        </w:rPr>
      </w:pPr>
    </w:p>
    <w:p w14:paraId="68B62310" w14:textId="77777777" w:rsidR="00782CB2" w:rsidRDefault="00782CB2" w:rsidP="00591D9B">
      <w:pPr>
        <w:ind w:firstLine="0"/>
        <w:rPr>
          <w:i/>
          <w:iCs/>
          <w:sz w:val="22"/>
          <w:szCs w:val="18"/>
        </w:rPr>
      </w:pPr>
    </w:p>
    <w:p w14:paraId="2E6C1A05" w14:textId="77777777" w:rsidR="00591D9B" w:rsidRPr="00227887" w:rsidRDefault="00591D9B" w:rsidP="00591D9B">
      <w:pPr>
        <w:ind w:firstLine="0"/>
        <w:rPr>
          <w:i/>
          <w:iCs/>
          <w:sz w:val="22"/>
          <w:szCs w:val="18"/>
        </w:rPr>
      </w:pPr>
      <w:r>
        <w:rPr>
          <w:i/>
          <w:iCs/>
          <w:sz w:val="22"/>
          <w:szCs w:val="18"/>
        </w:rPr>
        <w:t>A</w:t>
      </w:r>
      <w:r w:rsidR="009221D9">
        <w:rPr>
          <w:i/>
          <w:iCs/>
          <w:sz w:val="22"/>
          <w:szCs w:val="18"/>
        </w:rPr>
        <w:t>uthor(s)</w:t>
      </w:r>
      <w:r>
        <w:rPr>
          <w:i/>
          <w:iCs/>
          <w:sz w:val="22"/>
          <w:szCs w:val="18"/>
        </w:rPr>
        <w:t xml:space="preserve"> first and last names</w:t>
      </w:r>
      <w:r w:rsidR="00FD45FF" w:rsidRPr="006955C8">
        <w:rPr>
          <w:i/>
          <w:iCs/>
          <w:sz w:val="22"/>
          <w:szCs w:val="18"/>
          <w:vertAlign w:val="superscript"/>
        </w:rPr>
        <w:t>1</w:t>
      </w:r>
      <w:r>
        <w:rPr>
          <w:i/>
          <w:iCs/>
          <w:sz w:val="22"/>
          <w:szCs w:val="18"/>
        </w:rPr>
        <w:t xml:space="preserve"> </w:t>
      </w:r>
    </w:p>
    <w:p w14:paraId="042EF94D" w14:textId="77777777" w:rsidR="000E0CF8" w:rsidRDefault="000E0CF8" w:rsidP="000E0CF8">
      <w:pPr>
        <w:pStyle w:val="Affiliation"/>
        <w:rPr>
          <w:sz w:val="20"/>
          <w:szCs w:val="16"/>
          <w:lang w:val="en-US"/>
        </w:rPr>
      </w:pPr>
    </w:p>
    <w:p w14:paraId="191EBD64" w14:textId="77777777" w:rsidR="00F05A1B" w:rsidRPr="000E0CF8" w:rsidRDefault="000E0CF8" w:rsidP="000E0CF8">
      <w:pPr>
        <w:pStyle w:val="Affiliation"/>
      </w:pPr>
      <w:r w:rsidRPr="000E0CF8">
        <w:rPr>
          <w:sz w:val="20"/>
          <w:szCs w:val="16"/>
          <w:vertAlign w:val="superscript"/>
          <w:lang w:val="en-US"/>
        </w:rPr>
        <w:t>1</w:t>
      </w:r>
      <w:r>
        <w:rPr>
          <w:sz w:val="20"/>
          <w:szCs w:val="16"/>
          <w:lang w:val="en-US"/>
        </w:rPr>
        <w:t xml:space="preserve"> </w:t>
      </w:r>
      <w:r w:rsidR="009221D9" w:rsidRPr="000E0CF8">
        <w:t>affiliation</w:t>
      </w:r>
      <w:r w:rsidR="00782CB2">
        <w:t>,</w:t>
      </w:r>
      <w:r w:rsidR="00591D9B" w:rsidRPr="000E0CF8">
        <w:t xml:space="preserve"> address, </w:t>
      </w:r>
      <w:proofErr w:type="spellStart"/>
      <w:r w:rsidR="00591D9B" w:rsidRPr="000E0CF8">
        <w:t>ORCiD</w:t>
      </w:r>
      <w:proofErr w:type="spellEnd"/>
      <w:r w:rsidR="00591D9B" w:rsidRPr="000E0CF8">
        <w:t xml:space="preserve"> number (if available)</w:t>
      </w:r>
      <w:r w:rsidR="00921B39" w:rsidRPr="000E0CF8">
        <w:br/>
      </w:r>
    </w:p>
    <w:p w14:paraId="4B546491" w14:textId="77777777" w:rsidR="00E1479B" w:rsidRDefault="00E1479B" w:rsidP="00E97E57">
      <w:pPr>
        <w:ind w:firstLine="0"/>
        <w:rPr>
          <w:sz w:val="18"/>
          <w:szCs w:val="15"/>
        </w:rPr>
      </w:pPr>
      <w:r w:rsidRPr="00323A77">
        <w:rPr>
          <w:sz w:val="18"/>
          <w:szCs w:val="15"/>
        </w:rPr>
        <w:t>Corresponding author</w:t>
      </w:r>
      <w:r w:rsidR="00FD45FF" w:rsidRPr="00323A77">
        <w:rPr>
          <w:sz w:val="18"/>
          <w:szCs w:val="15"/>
        </w:rPr>
        <w:t xml:space="preserve">: </w:t>
      </w:r>
      <w:r w:rsidR="009221D9">
        <w:rPr>
          <w:sz w:val="18"/>
          <w:szCs w:val="15"/>
        </w:rPr>
        <w:t>name</w:t>
      </w:r>
      <w:r w:rsidR="007167A8">
        <w:rPr>
          <w:sz w:val="18"/>
          <w:szCs w:val="15"/>
        </w:rPr>
        <w:t xml:space="preserve">, </w:t>
      </w:r>
      <w:r w:rsidR="009221D9">
        <w:rPr>
          <w:sz w:val="18"/>
          <w:szCs w:val="15"/>
        </w:rPr>
        <w:t>email</w:t>
      </w:r>
      <w:r w:rsidR="00D4605B">
        <w:rPr>
          <w:sz w:val="18"/>
          <w:szCs w:val="15"/>
        </w:rPr>
        <w:t xml:space="preserve"> </w:t>
      </w:r>
      <w:r w:rsidR="00591D9B">
        <w:rPr>
          <w:sz w:val="18"/>
          <w:szCs w:val="15"/>
        </w:rPr>
        <w:t>address</w:t>
      </w:r>
      <w:r w:rsidR="009221D9">
        <w:rPr>
          <w:sz w:val="18"/>
          <w:szCs w:val="15"/>
        </w:rPr>
        <w:t xml:space="preserve"> </w:t>
      </w:r>
    </w:p>
    <w:p w14:paraId="7FA2F433" w14:textId="77777777" w:rsidR="00D418C0" w:rsidRDefault="00D418C0" w:rsidP="00E97E57">
      <w:pPr>
        <w:ind w:firstLine="0"/>
        <w:rPr>
          <w:sz w:val="18"/>
          <w:szCs w:val="15"/>
        </w:rPr>
      </w:pPr>
    </w:p>
    <w:p w14:paraId="297F4D74" w14:textId="77777777" w:rsidR="00D418C0" w:rsidRDefault="00D418C0" w:rsidP="00E97E57">
      <w:pPr>
        <w:ind w:firstLine="0"/>
        <w:rPr>
          <w:sz w:val="18"/>
          <w:szCs w:val="15"/>
        </w:rPr>
      </w:pPr>
    </w:p>
    <w:p w14:paraId="13CB1776" w14:textId="77777777" w:rsidR="0093083B" w:rsidRPr="00272BA2" w:rsidRDefault="006503DC" w:rsidP="00272BA2">
      <w:pPr>
        <w:pStyle w:val="Abstractheading"/>
      </w:pPr>
      <w:r w:rsidRPr="00272BA2">
        <w:t>Abstract</w:t>
      </w:r>
    </w:p>
    <w:p w14:paraId="714FC5CF" w14:textId="5A6DF49C" w:rsidR="00D418C0" w:rsidRPr="00272BA2" w:rsidRDefault="009221D9" w:rsidP="00272BA2">
      <w:pPr>
        <w:pStyle w:val="Abstracttext"/>
      </w:pPr>
      <w:r w:rsidRPr="00272BA2">
        <w:t xml:space="preserve">The </w:t>
      </w:r>
      <w:r w:rsidR="00782CB2">
        <w:t xml:space="preserve">text…. </w:t>
      </w:r>
      <w:r w:rsidR="002673E2" w:rsidRPr="00272BA2">
        <w:t xml:space="preserve">work-integrated learning (WIL) research field is rapidly expanding. </w:t>
      </w:r>
      <w:r w:rsidR="00220070">
        <w:t>About 150-200 words.</w:t>
      </w:r>
    </w:p>
    <w:p w14:paraId="1C647C07" w14:textId="77777777" w:rsidR="00D418C0" w:rsidRDefault="00D418C0" w:rsidP="00D418C0">
      <w:pPr>
        <w:spacing w:line="276" w:lineRule="auto"/>
        <w:ind w:firstLine="0"/>
        <w:jc w:val="both"/>
        <w:rPr>
          <w:sz w:val="20"/>
          <w:lang w:val="en-GB"/>
        </w:rPr>
      </w:pPr>
    </w:p>
    <w:p w14:paraId="55F6ECB0" w14:textId="77777777" w:rsidR="0093083B" w:rsidRDefault="006503DC" w:rsidP="0093083B">
      <w:pPr>
        <w:spacing w:line="276" w:lineRule="auto"/>
        <w:ind w:firstLine="0"/>
        <w:jc w:val="both"/>
        <w:rPr>
          <w:sz w:val="20"/>
          <w:lang w:val="en-GB"/>
        </w:rPr>
      </w:pPr>
      <w:r w:rsidRPr="003E3305">
        <w:rPr>
          <w:bCs/>
          <w:sz w:val="20"/>
        </w:rPr>
        <w:t xml:space="preserve">Keywords: </w:t>
      </w:r>
      <w:r w:rsidR="00782CB2">
        <w:rPr>
          <w:bCs/>
          <w:sz w:val="20"/>
        </w:rPr>
        <w:t>2-5 keywords…</w:t>
      </w:r>
    </w:p>
    <w:p w14:paraId="7CE2F519" w14:textId="77777777" w:rsidR="0093083B" w:rsidRDefault="0093083B" w:rsidP="0093083B">
      <w:pPr>
        <w:spacing w:line="276" w:lineRule="auto"/>
        <w:ind w:firstLine="0"/>
        <w:jc w:val="both"/>
        <w:rPr>
          <w:sz w:val="20"/>
          <w:lang w:val="en-GB"/>
        </w:rPr>
      </w:pPr>
    </w:p>
    <w:p w14:paraId="29E1C621" w14:textId="77777777" w:rsidR="00B976EE" w:rsidRDefault="00B976EE" w:rsidP="0093083B">
      <w:pPr>
        <w:spacing w:line="276" w:lineRule="auto"/>
        <w:ind w:firstLine="0"/>
        <w:jc w:val="both"/>
        <w:rPr>
          <w:sz w:val="20"/>
          <w:lang w:val="en-GB"/>
        </w:rPr>
      </w:pPr>
    </w:p>
    <w:p w14:paraId="557AB82E" w14:textId="77777777" w:rsidR="00B976EE" w:rsidRDefault="00B976EE" w:rsidP="0093083B">
      <w:pPr>
        <w:spacing w:line="276" w:lineRule="auto"/>
        <w:ind w:firstLine="0"/>
        <w:jc w:val="both"/>
        <w:rPr>
          <w:sz w:val="20"/>
          <w:lang w:val="en-GB"/>
        </w:rPr>
      </w:pPr>
    </w:p>
    <w:p w14:paraId="5FF88E88" w14:textId="77777777" w:rsidR="00B976EE" w:rsidRDefault="00B976EE" w:rsidP="0093083B">
      <w:pPr>
        <w:spacing w:line="276" w:lineRule="auto"/>
        <w:ind w:firstLine="0"/>
        <w:jc w:val="both"/>
        <w:rPr>
          <w:sz w:val="20"/>
          <w:lang w:val="en-GB"/>
        </w:rPr>
      </w:pPr>
    </w:p>
    <w:p w14:paraId="5D80DEBB" w14:textId="77777777" w:rsidR="006503DC" w:rsidRPr="008220DD" w:rsidRDefault="00E87484" w:rsidP="00782CB2">
      <w:pPr>
        <w:pStyle w:val="Acknowledgementheading"/>
      </w:pPr>
      <w:r>
        <w:t>Heading 1</w:t>
      </w:r>
    </w:p>
    <w:p w14:paraId="33ED9848" w14:textId="60EAB5FE" w:rsidR="00E87484" w:rsidRDefault="00E87484" w:rsidP="003566C4">
      <w:pPr>
        <w:pStyle w:val="Bodytextbegin"/>
      </w:pPr>
      <w:r>
        <w:rPr>
          <w:lang w:val="en-US"/>
        </w:rPr>
        <w:t xml:space="preserve">Body text </w:t>
      </w:r>
      <w:proofErr w:type="gramStart"/>
      <w:r>
        <w:rPr>
          <w:lang w:val="en-US"/>
        </w:rPr>
        <w:t>begin</w:t>
      </w:r>
      <w:proofErr w:type="gramEnd"/>
      <w:r>
        <w:rPr>
          <w:lang w:val="en-US"/>
        </w:rPr>
        <w:t>…. Lorem</w:t>
      </w:r>
      <w:r w:rsidR="00220070">
        <w:rPr>
          <w:lang w:val="en-US"/>
        </w:rPr>
        <w:t xml:space="preserve">. </w:t>
      </w:r>
      <w:r w:rsidR="00220070" w:rsidRPr="00220070">
        <w:rPr>
          <w:highlight w:val="yellow"/>
          <w:lang w:val="en-US"/>
        </w:rPr>
        <w:t>All text between 1500-2000 words, excluding references.</w:t>
      </w:r>
    </w:p>
    <w:p w14:paraId="3CF7CEA9" w14:textId="77777777" w:rsidR="00E87484" w:rsidRDefault="00E87484" w:rsidP="00D4605B">
      <w:pPr>
        <w:pStyle w:val="BodyTextIndent1"/>
      </w:pPr>
      <w:r>
        <w:t>Body text indent….</w:t>
      </w:r>
      <w:r w:rsidR="00D4605B" w:rsidRPr="00D4605B">
        <w:t xml:space="preserve"> </w:t>
      </w:r>
      <w:r w:rsidR="00D4605B">
        <w:t>following paragraphs</w:t>
      </w:r>
    </w:p>
    <w:p w14:paraId="09BFEE55" w14:textId="77777777" w:rsidR="00E87484" w:rsidRPr="00E87484" w:rsidRDefault="00E87484" w:rsidP="00E87484">
      <w:pPr>
        <w:pStyle w:val="Heading2"/>
      </w:pPr>
      <w:r>
        <w:t>Heading 2</w:t>
      </w:r>
    </w:p>
    <w:p w14:paraId="2326EA8D" w14:textId="77777777" w:rsidR="00D4605B" w:rsidRDefault="00E87484" w:rsidP="00D4605B">
      <w:pPr>
        <w:pStyle w:val="Bodytextbegin"/>
      </w:pPr>
      <w:r>
        <w:rPr>
          <w:lang w:val="en-US"/>
        </w:rPr>
        <w:t xml:space="preserve">Body text </w:t>
      </w:r>
      <w:proofErr w:type="gramStart"/>
      <w:r>
        <w:rPr>
          <w:lang w:val="en-US"/>
        </w:rPr>
        <w:t>begin</w:t>
      </w:r>
      <w:proofErr w:type="gramEnd"/>
      <w:r>
        <w:rPr>
          <w:lang w:val="en-US"/>
        </w:rPr>
        <w:t>….</w:t>
      </w:r>
      <w:r w:rsidR="00D4605B">
        <w:rPr>
          <w:lang w:val="en-US"/>
        </w:rPr>
        <w:t xml:space="preserve"> First paragraph </w:t>
      </w:r>
    </w:p>
    <w:p w14:paraId="2700FB7D" w14:textId="77777777" w:rsidR="00E87484" w:rsidRPr="009221D9" w:rsidRDefault="00D4605B" w:rsidP="00E87484">
      <w:pPr>
        <w:pStyle w:val="BodyTextIndent1"/>
      </w:pPr>
      <w:r>
        <w:t>Bo</w:t>
      </w:r>
      <w:r w:rsidR="00E87484">
        <w:t>dy text indent….</w:t>
      </w:r>
      <w:r>
        <w:t xml:space="preserve"> following paragraphs</w:t>
      </w:r>
    </w:p>
    <w:p w14:paraId="6BBCC333" w14:textId="77777777" w:rsidR="009221D9" w:rsidRPr="00E87484" w:rsidRDefault="00E87484" w:rsidP="00E87484">
      <w:pPr>
        <w:pStyle w:val="Heading3"/>
      </w:pPr>
      <w:r>
        <w:t>Heading 3</w:t>
      </w:r>
    </w:p>
    <w:p w14:paraId="43995EBC" w14:textId="77777777" w:rsidR="00E87484" w:rsidRDefault="00E87484" w:rsidP="00E87484">
      <w:pPr>
        <w:pStyle w:val="Bodytextbegin"/>
      </w:pPr>
      <w:r>
        <w:rPr>
          <w:lang w:val="en-US"/>
        </w:rPr>
        <w:t xml:space="preserve">Body text </w:t>
      </w:r>
      <w:proofErr w:type="gramStart"/>
      <w:r>
        <w:rPr>
          <w:lang w:val="en-US"/>
        </w:rPr>
        <w:t>begin</w:t>
      </w:r>
      <w:proofErr w:type="gramEnd"/>
      <w:r>
        <w:rPr>
          <w:lang w:val="en-US"/>
        </w:rPr>
        <w:t>…. Lorem</w:t>
      </w:r>
    </w:p>
    <w:p w14:paraId="6DD418A7" w14:textId="77777777" w:rsidR="00D4605B" w:rsidRDefault="00E87484" w:rsidP="00D4605B">
      <w:pPr>
        <w:pStyle w:val="BodyTextIndent1"/>
      </w:pPr>
      <w:r>
        <w:t>Body text indent….</w:t>
      </w:r>
      <w:r w:rsidR="00D4605B" w:rsidRPr="00D4605B">
        <w:t xml:space="preserve"> </w:t>
      </w:r>
      <w:r w:rsidR="00D4605B">
        <w:t>following paragraphs</w:t>
      </w:r>
    </w:p>
    <w:p w14:paraId="7CC2AE02" w14:textId="77777777" w:rsidR="00D4605B" w:rsidRDefault="00D4605B" w:rsidP="00D4605B">
      <w:pPr>
        <w:pStyle w:val="Quote"/>
        <w:rPr>
          <w:lang w:val="en-GB"/>
        </w:rPr>
      </w:pPr>
      <w:r>
        <w:rPr>
          <w:lang w:val="en-GB"/>
        </w:rPr>
        <w:t xml:space="preserve">Quote 1 and exemplary text of the quote… </w:t>
      </w:r>
      <w:r w:rsidRPr="00AD1C82">
        <w:rPr>
          <w:lang w:val="en-GB"/>
        </w:rPr>
        <w:t>(</w:t>
      </w:r>
      <w:r>
        <w:rPr>
          <w:lang w:val="en-GB"/>
        </w:rPr>
        <w:t>ref</w:t>
      </w:r>
      <w:r w:rsidRPr="00AD1C82">
        <w:rPr>
          <w:lang w:val="en-GB"/>
        </w:rPr>
        <w:t>).</w:t>
      </w:r>
    </w:p>
    <w:p w14:paraId="539A7FC8" w14:textId="77777777" w:rsidR="00D4605B" w:rsidRPr="00610509" w:rsidRDefault="00D4605B" w:rsidP="00610509">
      <w:pPr>
        <w:pStyle w:val="Quote"/>
        <w:rPr>
          <w:lang w:val="en-GB"/>
        </w:rPr>
      </w:pPr>
      <w:r>
        <w:rPr>
          <w:lang w:val="en-GB"/>
        </w:rPr>
        <w:t>Quote 2 and exemplary text… (ref)</w:t>
      </w:r>
    </w:p>
    <w:p w14:paraId="6924FBA3" w14:textId="77777777" w:rsidR="00E87484" w:rsidRDefault="00E87484" w:rsidP="00E87484">
      <w:pPr>
        <w:pStyle w:val="BodyTextIndent1"/>
      </w:pPr>
    </w:p>
    <w:p w14:paraId="4AD69034" w14:textId="77777777" w:rsidR="00655E88" w:rsidRDefault="00655E88" w:rsidP="00E60AC4">
      <w:pPr>
        <w:ind w:firstLine="0"/>
        <w:jc w:val="center"/>
      </w:pPr>
      <w:r w:rsidRPr="006A6405">
        <w:rPr>
          <w:noProof/>
        </w:rPr>
        <w:drawing>
          <wp:inline distT="0" distB="0" distL="0" distR="0" wp14:anchorId="0168EAC2" wp14:editId="5FEBCCB5">
            <wp:extent cx="2377440" cy="1632115"/>
            <wp:effectExtent l="0" t="0" r="0" b="6350"/>
            <wp:docPr id="1816979582" name="Picture 1816979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697958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455" cy="164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6FBA0" w14:textId="77777777" w:rsidR="00E87484" w:rsidRPr="00D4605B" w:rsidRDefault="00D73AEC" w:rsidP="00D4605B">
      <w:pPr>
        <w:ind w:firstLine="0"/>
        <w:jc w:val="center"/>
        <w:rPr>
          <w:sz w:val="18"/>
          <w:szCs w:val="18"/>
        </w:rPr>
      </w:pPr>
      <w:r w:rsidRPr="000D0E8F">
        <w:rPr>
          <w:bCs/>
          <w:sz w:val="18"/>
          <w:szCs w:val="16"/>
        </w:rPr>
        <w:t>Figure</w:t>
      </w:r>
      <w:r w:rsidR="00E87484">
        <w:rPr>
          <w:bCs/>
          <w:sz w:val="18"/>
          <w:szCs w:val="16"/>
        </w:rPr>
        <w:t xml:space="preserve"> #:</w:t>
      </w:r>
    </w:p>
    <w:p w14:paraId="1DCFEFB6" w14:textId="77777777" w:rsidR="006503DC" w:rsidRPr="00A3131E" w:rsidRDefault="006503DC" w:rsidP="00E87484">
      <w:pPr>
        <w:pStyle w:val="Referencesheaading"/>
      </w:pPr>
      <w:r w:rsidRPr="00A3131E">
        <w:lastRenderedPageBreak/>
        <w:t>Reference</w:t>
      </w:r>
      <w:r w:rsidR="00E87484">
        <w:t xml:space="preserve"> heading</w:t>
      </w:r>
    </w:p>
    <w:p w14:paraId="4D2BD0A3" w14:textId="77777777" w:rsidR="00D4605B" w:rsidRDefault="00D4605B" w:rsidP="00D4605B">
      <w:pPr>
        <w:pStyle w:val="Referencelist"/>
      </w:pPr>
      <w:r>
        <w:t>Reference list according to</w:t>
      </w:r>
      <w:r w:rsidR="00782CB2">
        <w:t xml:space="preserve"> APA7</w:t>
      </w:r>
      <w:r>
        <w:t>:</w:t>
      </w:r>
    </w:p>
    <w:p w14:paraId="24EFEDE9" w14:textId="77777777" w:rsidR="00782CB2" w:rsidRDefault="00782CB2" w:rsidP="00D4605B">
      <w:pPr>
        <w:pStyle w:val="Referencelist"/>
      </w:pPr>
    </w:p>
    <w:p w14:paraId="2386BE51" w14:textId="77777777" w:rsidR="00671E60" w:rsidRPr="006A08AA" w:rsidRDefault="00671E60" w:rsidP="00D4605B">
      <w:pPr>
        <w:pStyle w:val="Referencelist"/>
      </w:pPr>
      <w:r w:rsidRPr="006A08AA">
        <w:t xml:space="preserve">Abeysekera, I. (2006). Issues in designing a work-integrated learning program in an undergraduate accounting degree program and its implications for the curriculum. </w:t>
      </w:r>
      <w:r w:rsidRPr="006A08AA">
        <w:rPr>
          <w:i/>
          <w:iCs/>
        </w:rPr>
        <w:t>Asia-Pacific Journal of Cooperative Education</w:t>
      </w:r>
      <w:r w:rsidRPr="006A08AA">
        <w:t xml:space="preserve">, </w:t>
      </w:r>
      <w:r w:rsidRPr="006A08AA">
        <w:rPr>
          <w:i/>
          <w:iCs/>
        </w:rPr>
        <w:t>7</w:t>
      </w:r>
      <w:r w:rsidRPr="006A08AA">
        <w:t xml:space="preserve">(1), 7-15. </w:t>
      </w:r>
    </w:p>
    <w:p w14:paraId="033FE586" w14:textId="77777777" w:rsidR="00671E60" w:rsidRPr="006A08AA" w:rsidRDefault="00671E60" w:rsidP="00D4605B">
      <w:pPr>
        <w:pStyle w:val="Referencelist"/>
      </w:pPr>
      <w:proofErr w:type="spellStart"/>
      <w:r w:rsidRPr="006A08AA">
        <w:t>Ajjawi</w:t>
      </w:r>
      <w:proofErr w:type="spellEnd"/>
      <w:r w:rsidRPr="006A08AA">
        <w:t xml:space="preserve">, R., Tai, J., Huu Nghia, T. L., Boud, D., Johnson, L., &amp; Patrick, C.-J. (2020). Aligning assessment with the needs of work-integrated learning: the challenges of authentic assessment in a complex context. </w:t>
      </w:r>
      <w:r w:rsidRPr="006A08AA">
        <w:rPr>
          <w:i/>
          <w:iCs/>
        </w:rPr>
        <w:t>Assessment &amp; Evaluation in Higher Education</w:t>
      </w:r>
      <w:r w:rsidRPr="006A08AA">
        <w:t xml:space="preserve">, </w:t>
      </w:r>
      <w:r w:rsidRPr="006A08AA">
        <w:rPr>
          <w:i/>
          <w:iCs/>
        </w:rPr>
        <w:t>45</w:t>
      </w:r>
      <w:r w:rsidRPr="006A08AA">
        <w:t xml:space="preserve">(2), 304-316. </w:t>
      </w:r>
      <w:hyperlink r:id="rId9" w:history="1">
        <w:r w:rsidR="009C5B83" w:rsidRPr="006A08AA">
          <w:t>https://doi.org/10.1080/02602938.2019.1639613</w:t>
        </w:r>
      </w:hyperlink>
      <w:r w:rsidR="009C5B83" w:rsidRPr="006A08AA">
        <w:t xml:space="preserve"> </w:t>
      </w:r>
      <w:r w:rsidRPr="006A08AA">
        <w:t xml:space="preserve"> </w:t>
      </w:r>
    </w:p>
    <w:p w14:paraId="4554ECB8" w14:textId="77777777" w:rsidR="009B08B3" w:rsidRDefault="00671E60" w:rsidP="00D4605B">
      <w:pPr>
        <w:pStyle w:val="Referencelist"/>
      </w:pPr>
      <w:proofErr w:type="spellStart"/>
      <w:r w:rsidRPr="006A08AA">
        <w:t>Amarathunga</w:t>
      </w:r>
      <w:proofErr w:type="spellEnd"/>
      <w:r w:rsidRPr="006A08AA">
        <w:t>, B. (2024). Work integrated learning and trending areas for future studies: a systematic literature review and bibliometric analysis</w:t>
      </w:r>
      <w:r w:rsidRPr="006A08AA">
        <w:rPr>
          <w:i/>
          <w:iCs/>
        </w:rPr>
        <w:t>. Asian Education and Development Studies</w:t>
      </w:r>
      <w:r w:rsidRPr="006A08AA">
        <w:t xml:space="preserve">, </w:t>
      </w:r>
      <w:r w:rsidRPr="006A08AA">
        <w:rPr>
          <w:i/>
          <w:iCs/>
        </w:rPr>
        <w:t>13</w:t>
      </w:r>
      <w:r w:rsidRPr="006A08AA">
        <w:t xml:space="preserve">(2), 97-116. </w:t>
      </w:r>
      <w:hyperlink r:id="rId10" w:history="1">
        <w:r w:rsidR="00B8211E" w:rsidRPr="006A08AA">
          <w:t>https://doi.org/10.1108/AEDS-12-2023-0175</w:t>
        </w:r>
      </w:hyperlink>
      <w:r w:rsidR="00B8211E" w:rsidRPr="006A08AA">
        <w:t xml:space="preserve"> </w:t>
      </w:r>
      <w:r w:rsidRPr="006A08AA">
        <w:t xml:space="preserve"> </w:t>
      </w:r>
    </w:p>
    <w:p w14:paraId="660A1AAC" w14:textId="77777777" w:rsidR="00D4605B" w:rsidRDefault="00D4605B" w:rsidP="001742D3">
      <w:pPr>
        <w:ind w:firstLine="0"/>
        <w:rPr>
          <w:rFonts w:eastAsia="Arial"/>
          <w:color w:val="000000" w:themeColor="text1"/>
          <w:sz w:val="20"/>
          <w:lang w:val="en-GB"/>
        </w:rPr>
      </w:pPr>
    </w:p>
    <w:sectPr w:rsidR="00D4605B" w:rsidSect="00907A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440" w:right="1080" w:bottom="1440" w:left="1080" w:header="709" w:footer="709" w:gutter="0"/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8C2C4" w14:textId="77777777" w:rsidR="001E009B" w:rsidRDefault="001E009B">
      <w:r>
        <w:separator/>
      </w:r>
    </w:p>
  </w:endnote>
  <w:endnote w:type="continuationSeparator" w:id="0">
    <w:p w14:paraId="0E48C61E" w14:textId="77777777" w:rsidR="001E009B" w:rsidRDefault="001E0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AEFE" w14:textId="77777777" w:rsidR="003B2155" w:rsidRDefault="003B21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1670044"/>
      <w:docPartObj>
        <w:docPartGallery w:val="Page Numbers (Bottom of Page)"/>
        <w:docPartUnique/>
      </w:docPartObj>
    </w:sdtPr>
    <w:sdtContent>
      <w:p w14:paraId="379A0A94" w14:textId="77777777" w:rsidR="006503DC" w:rsidRDefault="006503DC" w:rsidP="0091169B">
        <w:pPr>
          <w:pStyle w:val="Footer"/>
          <w:jc w:val="center"/>
        </w:pPr>
        <w:r w:rsidRPr="0091169B">
          <w:rPr>
            <w:sz w:val="20"/>
          </w:rPr>
          <w:fldChar w:fldCharType="begin"/>
        </w:r>
        <w:r w:rsidRPr="0091169B">
          <w:rPr>
            <w:sz w:val="20"/>
          </w:rPr>
          <w:instrText>PAGE   \* MERGEFORMAT</w:instrText>
        </w:r>
        <w:r w:rsidRPr="0091169B">
          <w:rPr>
            <w:sz w:val="20"/>
          </w:rPr>
          <w:fldChar w:fldCharType="separate"/>
        </w:r>
        <w:r w:rsidR="000F5023" w:rsidRPr="0091169B">
          <w:rPr>
            <w:noProof/>
            <w:sz w:val="20"/>
            <w:lang w:val="sv-SE"/>
          </w:rPr>
          <w:t>16</w:t>
        </w:r>
        <w:r w:rsidRPr="0091169B">
          <w:rPr>
            <w:sz w:val="20"/>
          </w:rPr>
          <w:fldChar w:fldCharType="end"/>
        </w:r>
      </w:p>
    </w:sdtContent>
  </w:sdt>
  <w:p w14:paraId="2B94AEDA" w14:textId="77777777" w:rsidR="002225BF" w:rsidRDefault="002225BF" w:rsidP="005E13DE">
    <w:pPr>
      <w:pStyle w:val="Footer"/>
      <w:ind w:firstLine="0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B1E10" w14:textId="77777777" w:rsidR="003B2155" w:rsidRDefault="003B21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793F3" w14:textId="77777777" w:rsidR="001E009B" w:rsidRDefault="001E009B">
      <w:r>
        <w:separator/>
      </w:r>
    </w:p>
  </w:footnote>
  <w:footnote w:type="continuationSeparator" w:id="0">
    <w:p w14:paraId="0044ACD0" w14:textId="77777777" w:rsidR="001E009B" w:rsidRDefault="001E0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4999E" w14:textId="77777777" w:rsidR="003B2155" w:rsidRDefault="003B21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BC08B" w14:textId="77777777" w:rsidR="00E60AC4" w:rsidRPr="003B2155" w:rsidRDefault="003B2155" w:rsidP="00782CB2">
    <w:pPr>
      <w:ind w:firstLine="0"/>
      <w:rPr>
        <w:rFonts w:ascii="Aptos" w:hAnsi="Aptos"/>
        <w:b/>
        <w:bCs/>
        <w:i/>
        <w:iCs/>
        <w:sz w:val="16"/>
        <w:szCs w:val="16"/>
        <w:lang w:val="sv-SE"/>
      </w:rPr>
    </w:pPr>
    <w:r w:rsidRPr="003B2155">
      <w:rPr>
        <w:rFonts w:ascii="Aptos" w:hAnsi="Aptos"/>
        <w:b/>
        <w:bCs/>
        <w:i/>
        <w:iCs/>
        <w:sz w:val="16"/>
        <w:szCs w:val="16"/>
        <w:lang w:val="sv-SE"/>
      </w:rPr>
      <w:t>WIL26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1AEC" w14:textId="77777777" w:rsidR="003B2155" w:rsidRDefault="003B21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A1B5543"/>
    <w:multiLevelType w:val="hybridMultilevel"/>
    <w:tmpl w:val="5BA8AFC2"/>
    <w:lvl w:ilvl="0" w:tplc="17021E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548A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34C5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2A30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B443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8D40D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54E0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E418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394D4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C77EE"/>
    <w:multiLevelType w:val="singleLevel"/>
    <w:tmpl w:val="672EBC7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1BED068C"/>
    <w:multiLevelType w:val="singleLevel"/>
    <w:tmpl w:val="672EBC7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22857F8D"/>
    <w:multiLevelType w:val="singleLevel"/>
    <w:tmpl w:val="672EBC7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2A5F4A2F"/>
    <w:multiLevelType w:val="hybridMultilevel"/>
    <w:tmpl w:val="F0D4A35E"/>
    <w:lvl w:ilvl="0" w:tplc="2A461B9C">
      <w:start w:val="1"/>
      <w:numFmt w:val="decimal"/>
      <w:lvlText w:val="%1."/>
      <w:lvlJc w:val="left"/>
      <w:pPr>
        <w:ind w:left="720" w:hanging="360"/>
      </w:pPr>
    </w:lvl>
    <w:lvl w:ilvl="1" w:tplc="7FDA4956">
      <w:start w:val="1"/>
      <w:numFmt w:val="lowerLetter"/>
      <w:lvlText w:val="%2."/>
      <w:lvlJc w:val="left"/>
      <w:pPr>
        <w:ind w:left="1440" w:hanging="360"/>
      </w:pPr>
    </w:lvl>
    <w:lvl w:ilvl="2" w:tplc="F96E7902" w:tentative="1">
      <w:start w:val="1"/>
      <w:numFmt w:val="lowerRoman"/>
      <w:lvlText w:val="%3."/>
      <w:lvlJc w:val="right"/>
      <w:pPr>
        <w:ind w:left="2160" w:hanging="180"/>
      </w:pPr>
    </w:lvl>
    <w:lvl w:ilvl="3" w:tplc="A8EC08A8" w:tentative="1">
      <w:start w:val="1"/>
      <w:numFmt w:val="decimal"/>
      <w:lvlText w:val="%4."/>
      <w:lvlJc w:val="left"/>
      <w:pPr>
        <w:ind w:left="2880" w:hanging="360"/>
      </w:pPr>
    </w:lvl>
    <w:lvl w:ilvl="4" w:tplc="98A209C6" w:tentative="1">
      <w:start w:val="1"/>
      <w:numFmt w:val="lowerLetter"/>
      <w:lvlText w:val="%5."/>
      <w:lvlJc w:val="left"/>
      <w:pPr>
        <w:ind w:left="3600" w:hanging="360"/>
      </w:pPr>
    </w:lvl>
    <w:lvl w:ilvl="5" w:tplc="539E4BFE" w:tentative="1">
      <w:start w:val="1"/>
      <w:numFmt w:val="lowerRoman"/>
      <w:lvlText w:val="%6."/>
      <w:lvlJc w:val="right"/>
      <w:pPr>
        <w:ind w:left="4320" w:hanging="180"/>
      </w:pPr>
    </w:lvl>
    <w:lvl w:ilvl="6" w:tplc="A2DA0C4E" w:tentative="1">
      <w:start w:val="1"/>
      <w:numFmt w:val="decimal"/>
      <w:lvlText w:val="%7."/>
      <w:lvlJc w:val="left"/>
      <w:pPr>
        <w:ind w:left="5040" w:hanging="360"/>
      </w:pPr>
    </w:lvl>
    <w:lvl w:ilvl="7" w:tplc="846CB22C" w:tentative="1">
      <w:start w:val="1"/>
      <w:numFmt w:val="lowerLetter"/>
      <w:lvlText w:val="%8."/>
      <w:lvlJc w:val="left"/>
      <w:pPr>
        <w:ind w:left="5760" w:hanging="360"/>
      </w:pPr>
    </w:lvl>
    <w:lvl w:ilvl="8" w:tplc="B9E65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8D10DE"/>
    <w:multiLevelType w:val="hybridMultilevel"/>
    <w:tmpl w:val="F0D4A3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2F07A3"/>
    <w:multiLevelType w:val="singleLevel"/>
    <w:tmpl w:val="672EBC70"/>
    <w:lvl w:ilvl="0">
      <w:start w:val="1"/>
      <w:numFmt w:val="decimal"/>
      <w:lvlText w:val="%1."/>
      <w:legacy w:legacy="1" w:legacySpace="0" w:legacyIndent="283"/>
      <w:lvlJc w:val="left"/>
      <w:pPr>
        <w:ind w:left="567" w:hanging="283"/>
      </w:pPr>
    </w:lvl>
  </w:abstractNum>
  <w:abstractNum w:abstractNumId="8" w15:restartNumberingAfterBreak="0">
    <w:nsid w:val="4DC016C8"/>
    <w:multiLevelType w:val="singleLevel"/>
    <w:tmpl w:val="672EBC7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5378677F"/>
    <w:multiLevelType w:val="singleLevel"/>
    <w:tmpl w:val="672EBC7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71482107"/>
    <w:multiLevelType w:val="singleLevel"/>
    <w:tmpl w:val="672EBC7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75230F0C"/>
    <w:multiLevelType w:val="singleLevel"/>
    <w:tmpl w:val="672EBC7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7C21571D"/>
    <w:multiLevelType w:val="singleLevel"/>
    <w:tmpl w:val="672EBC7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 w16cid:durableId="1572958218">
    <w:abstractNumId w:val="0"/>
    <w:lvlOverride w:ilvl="0">
      <w:lvl w:ilvl="0">
        <w:start w:val="1"/>
        <w:numFmt w:val="bullet"/>
        <w:lvlText w:val=""/>
        <w:legacy w:legacy="1" w:legacySpace="0" w:legacyIndent="284"/>
        <w:lvlJc w:val="left"/>
        <w:pPr>
          <w:ind w:left="568" w:hanging="284"/>
        </w:pPr>
        <w:rPr>
          <w:rFonts w:ascii="Symbol" w:hAnsi="Symbol" w:hint="default"/>
        </w:rPr>
      </w:lvl>
    </w:lvlOverride>
  </w:num>
  <w:num w:numId="2" w16cid:durableId="182873958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  <w:sz w:val="28"/>
        </w:rPr>
      </w:lvl>
    </w:lvlOverride>
  </w:num>
  <w:num w:numId="3" w16cid:durableId="1206483048">
    <w:abstractNumId w:val="7"/>
  </w:num>
  <w:num w:numId="4" w16cid:durableId="260531548">
    <w:abstractNumId w:val="0"/>
    <w:lvlOverride w:ilvl="0">
      <w:lvl w:ilvl="0">
        <w:start w:val="1"/>
        <w:numFmt w:val="bullet"/>
        <w:lvlText w:val="?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  <w:sz w:val="28"/>
        </w:rPr>
      </w:lvl>
    </w:lvlOverride>
  </w:num>
  <w:num w:numId="5" w16cid:durableId="243033712">
    <w:abstractNumId w:val="1"/>
  </w:num>
  <w:num w:numId="6" w16cid:durableId="1231887962">
    <w:abstractNumId w:val="3"/>
  </w:num>
  <w:num w:numId="7" w16cid:durableId="1136072118">
    <w:abstractNumId w:val="9"/>
  </w:num>
  <w:num w:numId="8" w16cid:durableId="2071607960">
    <w:abstractNumId w:val="2"/>
  </w:num>
  <w:num w:numId="9" w16cid:durableId="1244414368">
    <w:abstractNumId w:val="11"/>
  </w:num>
  <w:num w:numId="10" w16cid:durableId="1652368095">
    <w:abstractNumId w:val="10"/>
  </w:num>
  <w:num w:numId="11" w16cid:durableId="289946065">
    <w:abstractNumId w:val="12"/>
  </w:num>
  <w:num w:numId="12" w16cid:durableId="66149185">
    <w:abstractNumId w:val="8"/>
  </w:num>
  <w:num w:numId="13" w16cid:durableId="891426109">
    <w:abstractNumId w:val="4"/>
  </w:num>
  <w:num w:numId="14" w16cid:durableId="1843428238">
    <w:abstractNumId w:val="5"/>
  </w:num>
  <w:num w:numId="15" w16cid:durableId="9370639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AE9"/>
    <w:rsid w:val="00010B9B"/>
    <w:rsid w:val="00042E4A"/>
    <w:rsid w:val="00047B63"/>
    <w:rsid w:val="00051AB7"/>
    <w:rsid w:val="00054192"/>
    <w:rsid w:val="00055F24"/>
    <w:rsid w:val="00083B32"/>
    <w:rsid w:val="00085323"/>
    <w:rsid w:val="00090442"/>
    <w:rsid w:val="000B7C30"/>
    <w:rsid w:val="000C4FA7"/>
    <w:rsid w:val="000D0E8F"/>
    <w:rsid w:val="000E0CF8"/>
    <w:rsid w:val="000E3009"/>
    <w:rsid w:val="000F5023"/>
    <w:rsid w:val="001125C7"/>
    <w:rsid w:val="0013469A"/>
    <w:rsid w:val="00135E76"/>
    <w:rsid w:val="00136BFC"/>
    <w:rsid w:val="00142B01"/>
    <w:rsid w:val="001433CB"/>
    <w:rsid w:val="0016646A"/>
    <w:rsid w:val="001742D3"/>
    <w:rsid w:val="00191CA7"/>
    <w:rsid w:val="0019713F"/>
    <w:rsid w:val="001B0ED4"/>
    <w:rsid w:val="001D673E"/>
    <w:rsid w:val="001E009B"/>
    <w:rsid w:val="00210EA0"/>
    <w:rsid w:val="002146BD"/>
    <w:rsid w:val="00220070"/>
    <w:rsid w:val="002218F6"/>
    <w:rsid w:val="00222474"/>
    <w:rsid w:val="002225BF"/>
    <w:rsid w:val="00252EC8"/>
    <w:rsid w:val="002673E2"/>
    <w:rsid w:val="00272BA2"/>
    <w:rsid w:val="0028738C"/>
    <w:rsid w:val="002B1120"/>
    <w:rsid w:val="002D773E"/>
    <w:rsid w:val="002E4925"/>
    <w:rsid w:val="002E5106"/>
    <w:rsid w:val="002F482F"/>
    <w:rsid w:val="0030119A"/>
    <w:rsid w:val="0030732B"/>
    <w:rsid w:val="00317D06"/>
    <w:rsid w:val="00320E54"/>
    <w:rsid w:val="00323A77"/>
    <w:rsid w:val="00337AAB"/>
    <w:rsid w:val="003441F0"/>
    <w:rsid w:val="003566C4"/>
    <w:rsid w:val="00371B95"/>
    <w:rsid w:val="00377B33"/>
    <w:rsid w:val="00385159"/>
    <w:rsid w:val="003B2155"/>
    <w:rsid w:val="003B3F78"/>
    <w:rsid w:val="003B7808"/>
    <w:rsid w:val="003C05EA"/>
    <w:rsid w:val="003C14C2"/>
    <w:rsid w:val="003C7920"/>
    <w:rsid w:val="003E3305"/>
    <w:rsid w:val="00432EB1"/>
    <w:rsid w:val="00436ABA"/>
    <w:rsid w:val="00443389"/>
    <w:rsid w:val="0045376B"/>
    <w:rsid w:val="00456255"/>
    <w:rsid w:val="00463C22"/>
    <w:rsid w:val="00481077"/>
    <w:rsid w:val="00481A88"/>
    <w:rsid w:val="004B262A"/>
    <w:rsid w:val="004B3DE0"/>
    <w:rsid w:val="004C0400"/>
    <w:rsid w:val="004C36B3"/>
    <w:rsid w:val="004D07F6"/>
    <w:rsid w:val="004E05DE"/>
    <w:rsid w:val="004E19E0"/>
    <w:rsid w:val="004E47AE"/>
    <w:rsid w:val="004F5CC7"/>
    <w:rsid w:val="005409EF"/>
    <w:rsid w:val="00540E93"/>
    <w:rsid w:val="00545654"/>
    <w:rsid w:val="00547CC7"/>
    <w:rsid w:val="00552CBB"/>
    <w:rsid w:val="0056206D"/>
    <w:rsid w:val="00580891"/>
    <w:rsid w:val="00591D9B"/>
    <w:rsid w:val="005A6DD1"/>
    <w:rsid w:val="005A7E88"/>
    <w:rsid w:val="005B14EE"/>
    <w:rsid w:val="005C392C"/>
    <w:rsid w:val="005C706D"/>
    <w:rsid w:val="005D28C2"/>
    <w:rsid w:val="005D4D7A"/>
    <w:rsid w:val="005E13DE"/>
    <w:rsid w:val="005E46DA"/>
    <w:rsid w:val="00605023"/>
    <w:rsid w:val="00607656"/>
    <w:rsid w:val="00610509"/>
    <w:rsid w:val="006141E9"/>
    <w:rsid w:val="00614662"/>
    <w:rsid w:val="006147D5"/>
    <w:rsid w:val="0061556F"/>
    <w:rsid w:val="006348BC"/>
    <w:rsid w:val="00637AD0"/>
    <w:rsid w:val="00644ED4"/>
    <w:rsid w:val="006503DC"/>
    <w:rsid w:val="00655E88"/>
    <w:rsid w:val="00671E60"/>
    <w:rsid w:val="00675B0D"/>
    <w:rsid w:val="00677670"/>
    <w:rsid w:val="0069093E"/>
    <w:rsid w:val="00693B88"/>
    <w:rsid w:val="006955C8"/>
    <w:rsid w:val="006A08AA"/>
    <w:rsid w:val="006B554C"/>
    <w:rsid w:val="006C706B"/>
    <w:rsid w:val="006E3DB4"/>
    <w:rsid w:val="006E7189"/>
    <w:rsid w:val="00707FF8"/>
    <w:rsid w:val="00710B51"/>
    <w:rsid w:val="007167A8"/>
    <w:rsid w:val="00742030"/>
    <w:rsid w:val="00782CB2"/>
    <w:rsid w:val="00796B3E"/>
    <w:rsid w:val="007A6272"/>
    <w:rsid w:val="007A66B0"/>
    <w:rsid w:val="007C4F74"/>
    <w:rsid w:val="007E3D3F"/>
    <w:rsid w:val="007E45E3"/>
    <w:rsid w:val="007F5CD2"/>
    <w:rsid w:val="008220DD"/>
    <w:rsid w:val="0083005B"/>
    <w:rsid w:val="00854841"/>
    <w:rsid w:val="008553C7"/>
    <w:rsid w:val="008A21C9"/>
    <w:rsid w:val="008A67E6"/>
    <w:rsid w:val="008C217F"/>
    <w:rsid w:val="008D0C82"/>
    <w:rsid w:val="008E09B3"/>
    <w:rsid w:val="008E2C1D"/>
    <w:rsid w:val="00907A31"/>
    <w:rsid w:val="0091169B"/>
    <w:rsid w:val="00921B39"/>
    <w:rsid w:val="009221D9"/>
    <w:rsid w:val="00926E3B"/>
    <w:rsid w:val="0093083B"/>
    <w:rsid w:val="00931F19"/>
    <w:rsid w:val="00931FC2"/>
    <w:rsid w:val="00963DD9"/>
    <w:rsid w:val="00983366"/>
    <w:rsid w:val="00983E89"/>
    <w:rsid w:val="009A229B"/>
    <w:rsid w:val="009A40B8"/>
    <w:rsid w:val="009B08B3"/>
    <w:rsid w:val="009C5B83"/>
    <w:rsid w:val="009D1CD0"/>
    <w:rsid w:val="009D4FA5"/>
    <w:rsid w:val="009F0A42"/>
    <w:rsid w:val="009F0D18"/>
    <w:rsid w:val="009F1CCD"/>
    <w:rsid w:val="009F3F47"/>
    <w:rsid w:val="00A13F07"/>
    <w:rsid w:val="00A21FBE"/>
    <w:rsid w:val="00A3131E"/>
    <w:rsid w:val="00A866F1"/>
    <w:rsid w:val="00A93FF4"/>
    <w:rsid w:val="00AA0691"/>
    <w:rsid w:val="00AD1C13"/>
    <w:rsid w:val="00AD1C82"/>
    <w:rsid w:val="00AF09B0"/>
    <w:rsid w:val="00AF6512"/>
    <w:rsid w:val="00B01EF3"/>
    <w:rsid w:val="00B04B3E"/>
    <w:rsid w:val="00B40A0E"/>
    <w:rsid w:val="00B46EED"/>
    <w:rsid w:val="00B46F9E"/>
    <w:rsid w:val="00B5736A"/>
    <w:rsid w:val="00B60125"/>
    <w:rsid w:val="00B81265"/>
    <w:rsid w:val="00B81A24"/>
    <w:rsid w:val="00B8211E"/>
    <w:rsid w:val="00B9116E"/>
    <w:rsid w:val="00B93CBD"/>
    <w:rsid w:val="00B976EE"/>
    <w:rsid w:val="00BB10ED"/>
    <w:rsid w:val="00BB6CCC"/>
    <w:rsid w:val="00C059E0"/>
    <w:rsid w:val="00C12AC4"/>
    <w:rsid w:val="00C14DC8"/>
    <w:rsid w:val="00C450E7"/>
    <w:rsid w:val="00C76D65"/>
    <w:rsid w:val="00CB45C3"/>
    <w:rsid w:val="00CD7AAF"/>
    <w:rsid w:val="00CE2B01"/>
    <w:rsid w:val="00CE5753"/>
    <w:rsid w:val="00CE65AF"/>
    <w:rsid w:val="00CE6D53"/>
    <w:rsid w:val="00D3225A"/>
    <w:rsid w:val="00D418C0"/>
    <w:rsid w:val="00D4605B"/>
    <w:rsid w:val="00D60FCB"/>
    <w:rsid w:val="00D64698"/>
    <w:rsid w:val="00D73AEC"/>
    <w:rsid w:val="00DA702D"/>
    <w:rsid w:val="00DC3E46"/>
    <w:rsid w:val="00DD1504"/>
    <w:rsid w:val="00DE7C17"/>
    <w:rsid w:val="00E106AC"/>
    <w:rsid w:val="00E1479B"/>
    <w:rsid w:val="00E16FCA"/>
    <w:rsid w:val="00E36171"/>
    <w:rsid w:val="00E60AC4"/>
    <w:rsid w:val="00E67A1D"/>
    <w:rsid w:val="00E77784"/>
    <w:rsid w:val="00E80269"/>
    <w:rsid w:val="00E87484"/>
    <w:rsid w:val="00E93CF5"/>
    <w:rsid w:val="00E97E57"/>
    <w:rsid w:val="00EC3957"/>
    <w:rsid w:val="00EC6E28"/>
    <w:rsid w:val="00ED3DAF"/>
    <w:rsid w:val="00EE135E"/>
    <w:rsid w:val="00F05A1B"/>
    <w:rsid w:val="00F20AE9"/>
    <w:rsid w:val="00F222F8"/>
    <w:rsid w:val="00F4498D"/>
    <w:rsid w:val="00F55027"/>
    <w:rsid w:val="00F56610"/>
    <w:rsid w:val="00F651FD"/>
    <w:rsid w:val="00F901D9"/>
    <w:rsid w:val="00FB7B61"/>
    <w:rsid w:val="00FC6D22"/>
    <w:rsid w:val="00FC6DCE"/>
    <w:rsid w:val="00FD0634"/>
    <w:rsid w:val="00FD2396"/>
    <w:rsid w:val="00FD45FF"/>
    <w:rsid w:val="00FD6401"/>
    <w:rsid w:val="00FE26C0"/>
    <w:rsid w:val="00FE34E9"/>
    <w:rsid w:val="00FF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4BBF9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CCC"/>
    <w:pPr>
      <w:keepLines/>
      <w:widowControl w:val="0"/>
      <w:ind w:firstLine="720"/>
    </w:pPr>
    <w:rPr>
      <w:sz w:val="24"/>
      <w:lang w:val="en-US"/>
    </w:rPr>
  </w:style>
  <w:style w:type="paragraph" w:styleId="Heading1">
    <w:name w:val="heading 1"/>
    <w:basedOn w:val="Normal"/>
    <w:next w:val="Normal"/>
    <w:qFormat/>
    <w:rsid w:val="003C05EA"/>
    <w:pPr>
      <w:keepNext/>
      <w:spacing w:before="480" w:after="240"/>
      <w:ind w:firstLine="0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rsid w:val="003C05EA"/>
    <w:pPr>
      <w:keepNext/>
      <w:spacing w:before="240" w:after="120"/>
      <w:ind w:firstLine="0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rsid w:val="003C05EA"/>
    <w:pPr>
      <w:keepNext/>
      <w:spacing w:before="240" w:after="120"/>
      <w:ind w:firstLine="0"/>
      <w:outlineLvl w:val="2"/>
    </w:pPr>
    <w:rPr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BB6CCC"/>
    <w:pPr>
      <w:ind w:firstLine="0"/>
    </w:pPr>
    <w:rPr>
      <w:sz w:val="20"/>
    </w:rPr>
  </w:style>
  <w:style w:type="character" w:styleId="FootnoteReference">
    <w:name w:val="footnote reference"/>
    <w:basedOn w:val="DefaultParagraphFont"/>
    <w:semiHidden/>
    <w:rsid w:val="00BB6CCC"/>
    <w:rPr>
      <w:sz w:val="24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F449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4498D"/>
    <w:rPr>
      <w:sz w:val="24"/>
      <w:lang w:val="en-US"/>
    </w:rPr>
  </w:style>
  <w:style w:type="paragraph" w:customStyle="1" w:styleId="Ciwilheaderidentification">
    <w:name w:val="Ciwil header identification"/>
    <w:basedOn w:val="Normal"/>
    <w:qFormat/>
    <w:rsid w:val="000C4FA7"/>
    <w:pPr>
      <w:jc w:val="center"/>
    </w:pPr>
    <w:rPr>
      <w:rFonts w:ascii="Aptos" w:hAnsi="Aptos"/>
      <w:sz w:val="18"/>
      <w:szCs w:val="18"/>
    </w:rPr>
  </w:style>
  <w:style w:type="paragraph" w:customStyle="1" w:styleId="Appendixheading">
    <w:name w:val="Appendix heading"/>
    <w:basedOn w:val="Referencesheaading"/>
    <w:qFormat/>
    <w:rsid w:val="00D4605B"/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F4498D"/>
    <w:pPr>
      <w:spacing w:after="0"/>
      <w:ind w:firstLine="360"/>
    </w:pPr>
  </w:style>
  <w:style w:type="paragraph" w:customStyle="1" w:styleId="Affiliation">
    <w:name w:val="Affiliation"/>
    <w:basedOn w:val="Normal"/>
    <w:qFormat/>
    <w:rsid w:val="000E0CF8"/>
    <w:pPr>
      <w:ind w:right="-130" w:firstLine="0"/>
    </w:pPr>
    <w:rPr>
      <w:sz w:val="18"/>
      <w:szCs w:val="18"/>
      <w:lang w:val="en-GB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F4498D"/>
    <w:rPr>
      <w:sz w:val="24"/>
      <w:lang w:val="en-US"/>
    </w:rPr>
  </w:style>
  <w:style w:type="paragraph" w:customStyle="1" w:styleId="Appendixtext">
    <w:name w:val="Appendix text"/>
    <w:basedOn w:val="Bodytextbegin"/>
    <w:qFormat/>
    <w:rsid w:val="00D4605B"/>
    <w:rPr>
      <w:rFonts w:eastAsia="Arial"/>
      <w:color w:val="000000" w:themeColor="text1"/>
    </w:rPr>
  </w:style>
  <w:style w:type="paragraph" w:styleId="Quote">
    <w:name w:val="Quote"/>
    <w:next w:val="Normal"/>
    <w:qFormat/>
    <w:rsid w:val="005C392C"/>
    <w:pPr>
      <w:widowControl w:val="0"/>
      <w:spacing w:before="240" w:after="240"/>
      <w:ind w:left="1134" w:right="1134"/>
    </w:pPr>
    <w:rPr>
      <w:sz w:val="18"/>
      <w:lang w:val="en-US"/>
    </w:rPr>
  </w:style>
  <w:style w:type="paragraph" w:customStyle="1" w:styleId="Abstractheading">
    <w:name w:val="Abstract heading"/>
    <w:basedOn w:val="Normal"/>
    <w:qFormat/>
    <w:rsid w:val="00D418C0"/>
    <w:pPr>
      <w:spacing w:line="276" w:lineRule="auto"/>
      <w:ind w:firstLine="0"/>
    </w:pPr>
    <w:rPr>
      <w:i/>
      <w:iCs/>
      <w:szCs w:val="18"/>
    </w:rPr>
  </w:style>
  <w:style w:type="paragraph" w:customStyle="1" w:styleId="BodyTextIndent1">
    <w:name w:val="Body Text Indent1"/>
    <w:basedOn w:val="Bodytextbegin"/>
    <w:qFormat/>
    <w:rsid w:val="007E3D3F"/>
    <w:pPr>
      <w:ind w:firstLine="720"/>
    </w:pPr>
  </w:style>
  <w:style w:type="character" w:customStyle="1" w:styleId="Hyperlink1">
    <w:name w:val="Hyperlink1"/>
    <w:basedOn w:val="DefaultParagraphFont"/>
    <w:rsid w:val="00BB6CCC"/>
    <w:rPr>
      <w:color w:val="0000FF"/>
      <w:sz w:val="20"/>
      <w:u w:val="single"/>
    </w:rPr>
  </w:style>
  <w:style w:type="paragraph" w:styleId="Header">
    <w:name w:val="header"/>
    <w:basedOn w:val="Normal"/>
    <w:link w:val="HeaderChar"/>
    <w:uiPriority w:val="99"/>
    <w:rsid w:val="00BB6CC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BB6CCC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4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6DA"/>
    <w:rPr>
      <w:rFonts w:ascii="Tahoma" w:hAnsi="Tahoma" w:cs="Tahoma"/>
      <w:sz w:val="16"/>
      <w:szCs w:val="16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6503DC"/>
    <w:rPr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42B01"/>
    <w:rPr>
      <w:sz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21B3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55F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pecialissue">
    <w:name w:val="Special issue"/>
    <w:basedOn w:val="Normal"/>
    <w:qFormat/>
    <w:rsid w:val="009F0D18"/>
    <w:pPr>
      <w:ind w:firstLine="0"/>
    </w:pPr>
    <w:rPr>
      <w:b/>
      <w:bCs/>
      <w:sz w:val="22"/>
      <w:szCs w:val="18"/>
    </w:rPr>
  </w:style>
  <w:style w:type="paragraph" w:customStyle="1" w:styleId="Researcharticle-Peerreviewed">
    <w:name w:val="Research article - Peer reviewed"/>
    <w:basedOn w:val="Normal"/>
    <w:qFormat/>
    <w:rsid w:val="009F0D18"/>
    <w:pPr>
      <w:ind w:firstLine="0"/>
    </w:pPr>
    <w:rPr>
      <w:b/>
      <w:bCs/>
      <w:sz w:val="18"/>
      <w:szCs w:val="18"/>
    </w:rPr>
  </w:style>
  <w:style w:type="paragraph" w:customStyle="1" w:styleId="Titleofthepaper">
    <w:name w:val="Title of the paper"/>
    <w:basedOn w:val="Normal"/>
    <w:qFormat/>
    <w:rsid w:val="009F0D18"/>
    <w:pPr>
      <w:ind w:firstLine="0"/>
    </w:pPr>
    <w:rPr>
      <w:b/>
      <w:kern w:val="28"/>
      <w:sz w:val="36"/>
      <w:szCs w:val="14"/>
    </w:rPr>
  </w:style>
  <w:style w:type="paragraph" w:customStyle="1" w:styleId="Authors">
    <w:name w:val="Authors"/>
    <w:basedOn w:val="Normal"/>
    <w:qFormat/>
    <w:rsid w:val="006E7189"/>
    <w:pPr>
      <w:ind w:firstLine="0"/>
    </w:pPr>
    <w:rPr>
      <w:i/>
      <w:iCs/>
      <w:sz w:val="22"/>
      <w:szCs w:val="18"/>
    </w:rPr>
  </w:style>
  <w:style w:type="paragraph" w:customStyle="1" w:styleId="Correspondingauthorandemail">
    <w:name w:val="Corresponding author and email"/>
    <w:basedOn w:val="Normal"/>
    <w:qFormat/>
    <w:rsid w:val="00D418C0"/>
    <w:pPr>
      <w:ind w:firstLine="0"/>
    </w:pPr>
    <w:rPr>
      <w:sz w:val="18"/>
      <w:szCs w:val="15"/>
    </w:rPr>
  </w:style>
  <w:style w:type="paragraph" w:customStyle="1" w:styleId="Abstracttext">
    <w:name w:val="Abstract text"/>
    <w:basedOn w:val="Normal"/>
    <w:qFormat/>
    <w:rsid w:val="00D418C0"/>
    <w:pPr>
      <w:spacing w:line="276" w:lineRule="auto"/>
      <w:ind w:firstLine="0"/>
      <w:jc w:val="both"/>
    </w:pPr>
    <w:rPr>
      <w:sz w:val="20"/>
      <w:lang w:val="en-GB"/>
    </w:rPr>
  </w:style>
  <w:style w:type="paragraph" w:customStyle="1" w:styleId="Keywords">
    <w:name w:val="Keywords"/>
    <w:basedOn w:val="Normal"/>
    <w:qFormat/>
    <w:rsid w:val="00D418C0"/>
    <w:pPr>
      <w:spacing w:line="276" w:lineRule="auto"/>
      <w:ind w:firstLine="0"/>
    </w:pPr>
    <w:rPr>
      <w:bCs/>
      <w:sz w:val="20"/>
    </w:rPr>
  </w:style>
  <w:style w:type="paragraph" w:customStyle="1" w:styleId="Howtociteheading">
    <w:name w:val="How to cite heading"/>
    <w:basedOn w:val="Normal"/>
    <w:qFormat/>
    <w:rsid w:val="0093083B"/>
    <w:pPr>
      <w:spacing w:line="276" w:lineRule="auto"/>
      <w:ind w:firstLine="0"/>
    </w:pPr>
    <w:rPr>
      <w:b/>
      <w:bCs/>
      <w:sz w:val="18"/>
      <w:szCs w:val="18"/>
    </w:rPr>
  </w:style>
  <w:style w:type="paragraph" w:customStyle="1" w:styleId="Citationtext">
    <w:name w:val="Citation text"/>
    <w:basedOn w:val="Normal"/>
    <w:qFormat/>
    <w:rsid w:val="0093083B"/>
    <w:pPr>
      <w:spacing w:line="276" w:lineRule="auto"/>
      <w:ind w:firstLine="0"/>
    </w:pPr>
    <w:rPr>
      <w:sz w:val="18"/>
      <w:szCs w:val="18"/>
    </w:rPr>
  </w:style>
  <w:style w:type="paragraph" w:customStyle="1" w:styleId="Copyrightheading">
    <w:name w:val="Copyright heading"/>
    <w:basedOn w:val="Normal"/>
    <w:qFormat/>
    <w:rsid w:val="0093083B"/>
    <w:pPr>
      <w:spacing w:line="276" w:lineRule="auto"/>
      <w:ind w:firstLine="0"/>
    </w:pPr>
    <w:rPr>
      <w:b/>
      <w:bCs/>
      <w:sz w:val="18"/>
      <w:szCs w:val="14"/>
    </w:rPr>
  </w:style>
  <w:style w:type="paragraph" w:customStyle="1" w:styleId="Datesforpublication">
    <w:name w:val="Dates for publication"/>
    <w:basedOn w:val="Normal"/>
    <w:qFormat/>
    <w:rsid w:val="0093083B"/>
    <w:pPr>
      <w:spacing w:line="276" w:lineRule="auto"/>
      <w:ind w:firstLine="0"/>
    </w:pPr>
    <w:rPr>
      <w:sz w:val="18"/>
      <w:szCs w:val="18"/>
    </w:rPr>
  </w:style>
  <w:style w:type="paragraph" w:customStyle="1" w:styleId="Bodytextbegin">
    <w:name w:val="Body text begin"/>
    <w:basedOn w:val="Normal"/>
    <w:qFormat/>
    <w:rsid w:val="007E3D3F"/>
    <w:pPr>
      <w:keepLines w:val="0"/>
      <w:spacing w:line="276" w:lineRule="auto"/>
      <w:ind w:firstLine="0"/>
      <w:jc w:val="both"/>
    </w:pPr>
    <w:rPr>
      <w:sz w:val="20"/>
      <w:lang w:val="en-GB"/>
    </w:rPr>
  </w:style>
  <w:style w:type="paragraph" w:customStyle="1" w:styleId="Figure">
    <w:name w:val="Figure"/>
    <w:basedOn w:val="Normal"/>
    <w:qFormat/>
    <w:rsid w:val="004C0400"/>
    <w:pPr>
      <w:ind w:firstLine="0"/>
      <w:jc w:val="center"/>
    </w:pPr>
    <w:rPr>
      <w:bCs/>
      <w:sz w:val="18"/>
      <w:szCs w:val="16"/>
    </w:rPr>
  </w:style>
  <w:style w:type="paragraph" w:customStyle="1" w:styleId="Table">
    <w:name w:val="Table"/>
    <w:basedOn w:val="Normal"/>
    <w:qFormat/>
    <w:rsid w:val="004C0400"/>
    <w:pPr>
      <w:spacing w:line="276" w:lineRule="auto"/>
      <w:ind w:firstLine="0"/>
      <w:jc w:val="center"/>
    </w:pPr>
    <w:rPr>
      <w:sz w:val="18"/>
      <w:lang w:val="en-GB"/>
    </w:rPr>
  </w:style>
  <w:style w:type="paragraph" w:customStyle="1" w:styleId="Acknowledgementheading">
    <w:name w:val="Acknowledgement heading"/>
    <w:basedOn w:val="Heading1"/>
    <w:qFormat/>
    <w:rsid w:val="005C392C"/>
    <w:rPr>
      <w:rFonts w:eastAsia="Aptos"/>
      <w:lang w:val="en-GB"/>
    </w:rPr>
  </w:style>
  <w:style w:type="paragraph" w:customStyle="1" w:styleId="Acknowledgementtext">
    <w:name w:val="Acknowledgement text"/>
    <w:basedOn w:val="Bodytextbegin"/>
    <w:qFormat/>
    <w:rsid w:val="00F4498D"/>
    <w:rPr>
      <w:rFonts w:eastAsia="Aptos"/>
    </w:rPr>
  </w:style>
  <w:style w:type="paragraph" w:customStyle="1" w:styleId="Declarationofinterestheading">
    <w:name w:val="Declaration of interest heading"/>
    <w:basedOn w:val="Heading1"/>
    <w:qFormat/>
    <w:rsid w:val="005C392C"/>
    <w:rPr>
      <w:rFonts w:eastAsia="Aptos"/>
      <w:lang w:val="en-GB"/>
    </w:rPr>
  </w:style>
  <w:style w:type="paragraph" w:customStyle="1" w:styleId="Declarationofinteresttext">
    <w:name w:val="Declaration of interest text"/>
    <w:basedOn w:val="Bodytextbegin"/>
    <w:qFormat/>
    <w:rsid w:val="00F4498D"/>
    <w:rPr>
      <w:rFonts w:eastAsia="Aptos"/>
    </w:rPr>
  </w:style>
  <w:style w:type="paragraph" w:customStyle="1" w:styleId="Referencesheaading">
    <w:name w:val="References heaading"/>
    <w:basedOn w:val="Heading1"/>
    <w:qFormat/>
    <w:rsid w:val="005C392C"/>
    <w:rPr>
      <w:rFonts w:eastAsia="Aptos"/>
      <w:lang w:val="en-GB"/>
    </w:rPr>
  </w:style>
  <w:style w:type="paragraph" w:customStyle="1" w:styleId="Referencelist">
    <w:name w:val="Reference list"/>
    <w:basedOn w:val="Bodytextbegin"/>
    <w:qFormat/>
    <w:rsid w:val="005C392C"/>
    <w:pPr>
      <w:spacing w:line="240" w:lineRule="auto"/>
      <w:ind w:left="284" w:hanging="284"/>
    </w:pPr>
    <w:rPr>
      <w:rFonts w:eastAsia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doi.org/10.1108/AEDS-12-2023-017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80/02602938.2019.1639613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B1645-01CB-4D42-A219-706C27BA1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WIL26 Word template with authors.dotx</Template>
  <TotalTime>2</TotalTime>
  <Pages>2</Pages>
  <Words>221</Words>
  <Characters>1422</Characters>
  <Application>Microsoft Office Word</Application>
  <DocSecurity>0</DocSecurity>
  <Lines>54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From text to publication</vt:lpstr>
    </vt:vector>
  </TitlesOfParts>
  <Company>University of Jyväskylä</Company>
  <LinksUpToDate>false</LinksUpToDate>
  <CharactersWithSpaces>1612</CharactersWithSpaces>
  <SharedDoc>false</SharedDoc>
  <HLinks>
    <vt:vector size="6" baseType="variant">
      <vt:variant>
        <vt:i4>1638430</vt:i4>
      </vt:variant>
      <vt:variant>
        <vt:i4>0</vt:i4>
      </vt:variant>
      <vt:variant>
        <vt:i4>0</vt:i4>
      </vt:variant>
      <vt:variant>
        <vt:i4>5</vt:i4>
      </vt:variant>
      <vt:variant>
        <vt:lpwstr>http://www.rri.wvu.edu/WebBook/Bergman-Feser/chapter2.htm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From text to publication</dc:title>
  <dc:subject/>
  <dc:creator>Ulrika Lundh Snis</dc:creator>
  <cp:keywords/>
  <dc:description/>
  <cp:lastModifiedBy>Ulrika Lundh Snis (HV)</cp:lastModifiedBy>
  <cp:revision>3</cp:revision>
  <cp:lastPrinted>2025-09-10T10:30:00Z</cp:lastPrinted>
  <dcterms:created xsi:type="dcterms:W3CDTF">2026-05-29T10:29:00Z</dcterms:created>
  <dcterms:modified xsi:type="dcterms:W3CDTF">2026-05-29T10:30:00Z</dcterms:modified>
</cp:coreProperties>
</file>